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3D8CC" w14:textId="77777777" w:rsidR="009E39F8" w:rsidRDefault="009E39F8" w:rsidP="00E34B69">
      <w:pPr>
        <w:pStyle w:val="Default"/>
        <w:jc w:val="center"/>
        <w:rPr>
          <w:b/>
          <w:bCs/>
          <w:color w:val="0072C7" w:themeColor="accent2"/>
          <w:lang w:val="en-US"/>
        </w:rPr>
      </w:pPr>
    </w:p>
    <w:p w14:paraId="194452B2" w14:textId="77777777" w:rsidR="009E39F8" w:rsidRDefault="009E39F8" w:rsidP="00E34B69">
      <w:pPr>
        <w:pStyle w:val="Default"/>
        <w:jc w:val="center"/>
        <w:rPr>
          <w:b/>
          <w:bCs/>
          <w:color w:val="0072C7" w:themeColor="accent2"/>
          <w:lang w:val="en-US"/>
        </w:rPr>
      </w:pPr>
    </w:p>
    <w:p w14:paraId="479D43EE" w14:textId="77777777" w:rsidR="009E39F8" w:rsidRDefault="009E39F8" w:rsidP="00E34B69">
      <w:pPr>
        <w:pStyle w:val="Default"/>
        <w:jc w:val="center"/>
        <w:rPr>
          <w:b/>
          <w:bCs/>
          <w:color w:val="0072C7" w:themeColor="accent2"/>
          <w:lang w:val="en-US"/>
        </w:rPr>
      </w:pPr>
    </w:p>
    <w:p w14:paraId="25E2AD71" w14:textId="372EEE4B" w:rsidR="009A1CB1" w:rsidRPr="00146820" w:rsidRDefault="00A376B5" w:rsidP="009A1CB1">
      <w:pPr>
        <w:pStyle w:val="Titre2"/>
        <w:jc w:val="center"/>
        <w:rPr>
          <w:color w:val="0072C7" w:themeColor="accent2"/>
          <w:sz w:val="18"/>
          <w:szCs w:val="18"/>
        </w:rPr>
      </w:pPr>
      <w:r>
        <w:rPr>
          <w:color w:val="0072C7" w:themeColor="accent2"/>
          <w:sz w:val="40"/>
          <w:szCs w:val="40"/>
        </w:rPr>
        <w:t xml:space="preserve">Méthode </w:t>
      </w:r>
      <w:proofErr w:type="spellStart"/>
      <w:r>
        <w:rPr>
          <w:color w:val="0072C7" w:themeColor="accent2"/>
          <w:sz w:val="40"/>
          <w:szCs w:val="40"/>
        </w:rPr>
        <w:t>Pomodoro</w:t>
      </w:r>
      <w:proofErr w:type="spellEnd"/>
      <w:r>
        <w:rPr>
          <w:color w:val="0072C7" w:themeColor="accent2"/>
          <w:sz w:val="40"/>
          <w:szCs w:val="40"/>
        </w:rPr>
        <w:t xml:space="preserve"> – fiche conseils</w:t>
      </w:r>
      <w:r w:rsidR="00146820">
        <w:rPr>
          <w:color w:val="0072C7" w:themeColor="accent2"/>
          <w:sz w:val="40"/>
          <w:szCs w:val="40"/>
        </w:rPr>
        <w:br/>
      </w:r>
    </w:p>
    <w:p w14:paraId="49E6C531" w14:textId="303C1F06" w:rsidR="00A376B5" w:rsidRPr="00A376B5" w:rsidRDefault="00A376B5" w:rsidP="00A376B5">
      <w:pPr>
        <w:pStyle w:val="Titre2"/>
        <w:rPr>
          <w:color w:val="1E44BC" w:themeColor="accent6"/>
          <w:sz w:val="28"/>
          <w:szCs w:val="28"/>
        </w:rPr>
      </w:pPr>
      <w:r w:rsidRPr="00A376B5">
        <w:rPr>
          <w:color w:val="1E44BC" w:themeColor="accent6"/>
          <w:sz w:val="28"/>
          <w:szCs w:val="28"/>
        </w:rPr>
        <w:t>Origine de la méthode</w:t>
      </w:r>
    </w:p>
    <w:p w14:paraId="525A1421" w14:textId="0A265661" w:rsidR="00A376B5" w:rsidRPr="00A376B5" w:rsidRDefault="00A376B5" w:rsidP="00146820">
      <w:pPr>
        <w:rPr>
          <w:color w:val="1E44BC" w:themeColor="accent6"/>
          <w:sz w:val="28"/>
          <w:szCs w:val="28"/>
        </w:rPr>
      </w:pPr>
      <w:r w:rsidRPr="00217C8A">
        <w:rPr>
          <w:sz w:val="24"/>
          <w:szCs w:val="24"/>
          <w:lang w:val="fr-BE"/>
        </w:rPr>
        <w:t xml:space="preserve">Créée par Francesco </w:t>
      </w:r>
      <w:proofErr w:type="spellStart"/>
      <w:r w:rsidRPr="00217C8A">
        <w:rPr>
          <w:sz w:val="24"/>
          <w:szCs w:val="24"/>
          <w:lang w:val="fr-BE"/>
        </w:rPr>
        <w:t>Cirillo</w:t>
      </w:r>
      <w:proofErr w:type="spellEnd"/>
      <w:r w:rsidRPr="00217C8A">
        <w:rPr>
          <w:sz w:val="24"/>
          <w:szCs w:val="24"/>
          <w:lang w:val="fr-BE"/>
        </w:rPr>
        <w:t xml:space="preserve"> à la fin des années 1980, la méthode </w:t>
      </w:r>
      <w:proofErr w:type="spellStart"/>
      <w:r w:rsidRPr="00217C8A">
        <w:rPr>
          <w:sz w:val="24"/>
          <w:szCs w:val="24"/>
          <w:lang w:val="fr-BE"/>
        </w:rPr>
        <w:t>Pomodoro</w:t>
      </w:r>
      <w:proofErr w:type="spellEnd"/>
      <w:r w:rsidRPr="00217C8A">
        <w:rPr>
          <w:sz w:val="24"/>
          <w:szCs w:val="24"/>
          <w:lang w:val="fr-BE"/>
        </w:rPr>
        <w:t xml:space="preserve"> tire son nom du minuteur de cuisine en forme de tomate (“</w:t>
      </w:r>
      <w:proofErr w:type="spellStart"/>
      <w:r w:rsidRPr="00217C8A">
        <w:rPr>
          <w:sz w:val="24"/>
          <w:szCs w:val="24"/>
          <w:lang w:val="fr-BE"/>
        </w:rPr>
        <w:t>pomodoro</w:t>
      </w:r>
      <w:proofErr w:type="spellEnd"/>
      <w:r w:rsidRPr="00217C8A">
        <w:rPr>
          <w:sz w:val="24"/>
          <w:szCs w:val="24"/>
          <w:lang w:val="fr-BE"/>
        </w:rPr>
        <w:t>” en italien). Elle repose sur une idée simple : alterner des périodes de travail concentré et des pauses pour rester productif sans s’épuiser.</w:t>
      </w:r>
      <w:r w:rsidRPr="00217C8A">
        <w:rPr>
          <w:sz w:val="24"/>
          <w:szCs w:val="24"/>
          <w:lang w:val="fr-BE"/>
        </w:rPr>
        <w:br/>
      </w:r>
      <w:r w:rsidR="00146820">
        <w:rPr>
          <w:color w:val="1E44BC" w:themeColor="accent6"/>
          <w:sz w:val="28"/>
          <w:szCs w:val="28"/>
        </w:rPr>
        <w:br/>
      </w:r>
      <w:r w:rsidRPr="00A376B5">
        <w:rPr>
          <w:color w:val="1E44BC" w:themeColor="accent6"/>
          <w:sz w:val="28"/>
          <w:szCs w:val="28"/>
        </w:rPr>
        <w:t xml:space="preserve">Principe de </w:t>
      </w:r>
      <w:proofErr w:type="spellStart"/>
      <w:r w:rsidRPr="00A376B5">
        <w:rPr>
          <w:color w:val="1E44BC" w:themeColor="accent6"/>
          <w:sz w:val="28"/>
          <w:szCs w:val="28"/>
        </w:rPr>
        <w:t>fonctionnement</w:t>
      </w:r>
      <w:proofErr w:type="spellEnd"/>
    </w:p>
    <w:p w14:paraId="39375C5E" w14:textId="75D1333F" w:rsidR="00A376B5" w:rsidRDefault="00A376B5" w:rsidP="000F5C22">
      <w:pPr>
        <w:pStyle w:val="Paragraphedeliste"/>
        <w:numPr>
          <w:ilvl w:val="0"/>
          <w:numId w:val="37"/>
        </w:numPr>
        <w:rPr>
          <w:lang w:val="fr-BE"/>
        </w:rPr>
      </w:pPr>
      <w:r w:rsidRPr="00A376B5">
        <w:rPr>
          <w:lang w:val="fr-BE"/>
        </w:rPr>
        <w:t>Choisis une tâche précise à accomplir.</w:t>
      </w:r>
    </w:p>
    <w:p w14:paraId="066F358B" w14:textId="77777777" w:rsidR="00DF2A0D" w:rsidRDefault="00A376B5" w:rsidP="000F5C22">
      <w:pPr>
        <w:pStyle w:val="Paragraphedeliste"/>
        <w:numPr>
          <w:ilvl w:val="0"/>
          <w:numId w:val="37"/>
        </w:numPr>
        <w:rPr>
          <w:lang w:val="fr-BE"/>
        </w:rPr>
      </w:pPr>
      <w:r w:rsidRPr="00A376B5">
        <w:rPr>
          <w:lang w:val="fr-BE"/>
        </w:rPr>
        <w:t>R</w:t>
      </w:r>
      <w:r>
        <w:rPr>
          <w:lang w:val="fr-BE"/>
        </w:rPr>
        <w:t>è</w:t>
      </w:r>
      <w:r w:rsidRPr="00A376B5">
        <w:rPr>
          <w:lang w:val="fr-BE"/>
        </w:rPr>
        <w:t xml:space="preserve">gle un minuteur sur 25 minutes et </w:t>
      </w:r>
      <w:r>
        <w:rPr>
          <w:lang w:val="fr-BE"/>
        </w:rPr>
        <w:t xml:space="preserve">reste </w:t>
      </w:r>
      <w:r w:rsidRPr="00A376B5">
        <w:rPr>
          <w:lang w:val="fr-BE"/>
        </w:rPr>
        <w:t>concentr</w:t>
      </w:r>
      <w:r>
        <w:rPr>
          <w:lang w:val="fr-BE"/>
        </w:rPr>
        <w:t>é</w:t>
      </w:r>
      <w:r w:rsidRPr="00A376B5">
        <w:rPr>
          <w:lang w:val="fr-BE"/>
        </w:rPr>
        <w:t xml:space="preserve"> à 100 %</w:t>
      </w:r>
      <w:r>
        <w:rPr>
          <w:lang w:val="fr-BE"/>
        </w:rPr>
        <w:t xml:space="preserve"> sur ta tâche</w:t>
      </w:r>
    </w:p>
    <w:p w14:paraId="21432CFE" w14:textId="1B31FA18" w:rsidR="00DF2A0D" w:rsidRDefault="00A376B5" w:rsidP="000F5C22">
      <w:pPr>
        <w:pStyle w:val="Paragraphedeliste"/>
        <w:numPr>
          <w:ilvl w:val="0"/>
          <w:numId w:val="37"/>
        </w:numPr>
        <w:rPr>
          <w:lang w:val="fr-BE"/>
        </w:rPr>
      </w:pPr>
      <w:r w:rsidRPr="00A376B5">
        <w:rPr>
          <w:lang w:val="fr-BE"/>
        </w:rPr>
        <w:t>Quand le minuteur sonne, fai</w:t>
      </w:r>
      <w:r w:rsidR="00DF2A0D">
        <w:rPr>
          <w:lang w:val="fr-BE"/>
        </w:rPr>
        <w:t>s</w:t>
      </w:r>
      <w:r w:rsidRPr="00A376B5">
        <w:rPr>
          <w:lang w:val="fr-BE"/>
        </w:rPr>
        <w:t xml:space="preserve"> une pause courte de 5 minutes</w:t>
      </w:r>
      <w:r w:rsidR="00DF2A0D">
        <w:rPr>
          <w:lang w:val="fr-BE"/>
        </w:rPr>
        <w:t xml:space="preserve"> (un petit café, se dégourdir les jambes, …). Si possible, évite le </w:t>
      </w:r>
      <w:proofErr w:type="spellStart"/>
      <w:r w:rsidR="00DF2A0D">
        <w:rPr>
          <w:lang w:val="fr-BE"/>
        </w:rPr>
        <w:t>gsm</w:t>
      </w:r>
      <w:proofErr w:type="spellEnd"/>
      <w:r w:rsidR="00DF2A0D">
        <w:rPr>
          <w:lang w:val="fr-BE"/>
        </w:rPr>
        <w:t xml:space="preserve"> pendant cette courte pause !</w:t>
      </w:r>
    </w:p>
    <w:p w14:paraId="64C3063C" w14:textId="4536B2D9" w:rsidR="00A376B5" w:rsidRPr="00DF2A0D" w:rsidRDefault="00A376B5" w:rsidP="000F5C22">
      <w:pPr>
        <w:pStyle w:val="Paragraphedeliste"/>
        <w:numPr>
          <w:ilvl w:val="0"/>
          <w:numId w:val="37"/>
        </w:numPr>
        <w:rPr>
          <w:lang w:val="fr-BE"/>
        </w:rPr>
      </w:pPr>
      <w:proofErr w:type="spellStart"/>
      <w:r w:rsidRPr="00DF2A0D">
        <w:rPr>
          <w:lang w:val="fr-BE"/>
        </w:rPr>
        <w:t>Répéte</w:t>
      </w:r>
      <w:proofErr w:type="spellEnd"/>
      <w:r w:rsidRPr="00DF2A0D">
        <w:rPr>
          <w:lang w:val="fr-BE"/>
        </w:rPr>
        <w:t xml:space="preserve"> ce cycle 4 fois, puis pre</w:t>
      </w:r>
      <w:r w:rsidR="00DF2A0D">
        <w:rPr>
          <w:lang w:val="fr-BE"/>
        </w:rPr>
        <w:t>nds</w:t>
      </w:r>
      <w:r w:rsidRPr="00DF2A0D">
        <w:rPr>
          <w:lang w:val="fr-BE"/>
        </w:rPr>
        <w:t xml:space="preserve"> une pause longue de 20 à 30 minutes.</w:t>
      </w:r>
      <w:r w:rsidRPr="00DF2A0D">
        <w:rPr>
          <w:lang w:val="fr-BE"/>
        </w:rPr>
        <w:br/>
      </w:r>
    </w:p>
    <w:p w14:paraId="28D31A3E" w14:textId="45D4BE0D" w:rsidR="00A376B5" w:rsidRPr="00A376B5" w:rsidRDefault="00A376B5" w:rsidP="00A376B5">
      <w:pPr>
        <w:pStyle w:val="Titre2"/>
        <w:rPr>
          <w:color w:val="1E44BC" w:themeColor="accent6"/>
          <w:sz w:val="28"/>
          <w:szCs w:val="28"/>
        </w:rPr>
      </w:pPr>
      <w:r w:rsidRPr="00A376B5">
        <w:rPr>
          <w:color w:val="1E44BC" w:themeColor="accent6"/>
          <w:sz w:val="28"/>
          <w:szCs w:val="28"/>
        </w:rPr>
        <w:t>Les bénéfices de la méthode</w:t>
      </w:r>
    </w:p>
    <w:p w14:paraId="45A28C52" w14:textId="2FF2E273" w:rsidR="00A376B5" w:rsidRPr="00146820" w:rsidRDefault="00A376B5" w:rsidP="00A376B5">
      <w:pPr>
        <w:rPr>
          <w:sz w:val="24"/>
          <w:szCs w:val="24"/>
          <w:lang w:val="fr-BE"/>
        </w:rPr>
      </w:pPr>
      <w:r w:rsidRPr="00146820">
        <w:rPr>
          <w:rFonts w:ascii="Segoe UI Emoji" w:hAnsi="Segoe UI Emoji" w:cs="Segoe UI Emoji"/>
          <w:sz w:val="24"/>
          <w:szCs w:val="24"/>
          <w:lang w:val="fr-BE"/>
        </w:rPr>
        <w:t>✅</w:t>
      </w:r>
      <w:r w:rsidRPr="00146820">
        <w:rPr>
          <w:sz w:val="24"/>
          <w:szCs w:val="24"/>
          <w:lang w:val="fr-BE"/>
        </w:rPr>
        <w:t xml:space="preserve"> Améliore la concentration</w:t>
      </w:r>
      <w:r w:rsidRPr="00146820">
        <w:rPr>
          <w:sz w:val="24"/>
          <w:szCs w:val="24"/>
          <w:lang w:val="fr-BE"/>
        </w:rPr>
        <w:br/>
      </w:r>
      <w:r w:rsidRPr="00146820">
        <w:rPr>
          <w:rFonts w:ascii="Segoe UI Emoji" w:hAnsi="Segoe UI Emoji" w:cs="Segoe UI Emoji"/>
          <w:sz w:val="24"/>
          <w:szCs w:val="24"/>
          <w:lang w:val="fr-BE"/>
        </w:rPr>
        <w:t>✅</w:t>
      </w:r>
      <w:r w:rsidRPr="00146820">
        <w:rPr>
          <w:sz w:val="24"/>
          <w:szCs w:val="24"/>
          <w:lang w:val="fr-BE"/>
        </w:rPr>
        <w:t xml:space="preserve"> R</w:t>
      </w:r>
      <w:r w:rsidRPr="00146820">
        <w:rPr>
          <w:rFonts w:ascii="Calibri" w:hAnsi="Calibri" w:cs="Calibri"/>
          <w:sz w:val="24"/>
          <w:szCs w:val="24"/>
          <w:lang w:val="fr-BE"/>
        </w:rPr>
        <w:t>é</w:t>
      </w:r>
      <w:r w:rsidRPr="00146820">
        <w:rPr>
          <w:sz w:val="24"/>
          <w:szCs w:val="24"/>
          <w:lang w:val="fr-BE"/>
        </w:rPr>
        <w:t>duit la procrastination</w:t>
      </w:r>
      <w:r w:rsidRPr="00146820">
        <w:rPr>
          <w:sz w:val="24"/>
          <w:szCs w:val="24"/>
          <w:lang w:val="fr-BE"/>
        </w:rPr>
        <w:br/>
      </w:r>
      <w:r w:rsidRPr="00146820">
        <w:rPr>
          <w:rFonts w:ascii="Segoe UI Emoji" w:hAnsi="Segoe UI Emoji" w:cs="Segoe UI Emoji"/>
          <w:sz w:val="24"/>
          <w:szCs w:val="24"/>
          <w:lang w:val="fr-BE"/>
        </w:rPr>
        <w:t>✅</w:t>
      </w:r>
      <w:r w:rsidRPr="00146820">
        <w:rPr>
          <w:sz w:val="24"/>
          <w:szCs w:val="24"/>
          <w:lang w:val="fr-BE"/>
        </w:rPr>
        <w:t xml:space="preserve"> Aide </w:t>
      </w:r>
      <w:r w:rsidRPr="00146820">
        <w:rPr>
          <w:rFonts w:ascii="Calibri" w:hAnsi="Calibri" w:cs="Calibri"/>
          <w:sz w:val="24"/>
          <w:szCs w:val="24"/>
          <w:lang w:val="fr-BE"/>
        </w:rPr>
        <w:t>à</w:t>
      </w:r>
      <w:r w:rsidRPr="00146820">
        <w:rPr>
          <w:sz w:val="24"/>
          <w:szCs w:val="24"/>
          <w:lang w:val="fr-BE"/>
        </w:rPr>
        <w:t xml:space="preserve"> mieux estimer le temps n</w:t>
      </w:r>
      <w:r w:rsidRPr="00146820">
        <w:rPr>
          <w:rFonts w:ascii="Calibri" w:hAnsi="Calibri" w:cs="Calibri"/>
          <w:sz w:val="24"/>
          <w:szCs w:val="24"/>
          <w:lang w:val="fr-BE"/>
        </w:rPr>
        <w:t>é</w:t>
      </w:r>
      <w:r w:rsidRPr="00146820">
        <w:rPr>
          <w:sz w:val="24"/>
          <w:szCs w:val="24"/>
          <w:lang w:val="fr-BE"/>
        </w:rPr>
        <w:t xml:space="preserve">cessaire </w:t>
      </w:r>
      <w:r w:rsidRPr="00146820">
        <w:rPr>
          <w:rFonts w:ascii="Calibri" w:hAnsi="Calibri" w:cs="Calibri"/>
          <w:sz w:val="24"/>
          <w:szCs w:val="24"/>
          <w:lang w:val="fr-BE"/>
        </w:rPr>
        <w:t>à</w:t>
      </w:r>
      <w:r w:rsidRPr="00146820">
        <w:rPr>
          <w:sz w:val="24"/>
          <w:szCs w:val="24"/>
          <w:lang w:val="fr-BE"/>
        </w:rPr>
        <w:t xml:space="preserve"> chaque t</w:t>
      </w:r>
      <w:r w:rsidRPr="00146820">
        <w:rPr>
          <w:rFonts w:ascii="Calibri" w:hAnsi="Calibri" w:cs="Calibri"/>
          <w:sz w:val="24"/>
          <w:szCs w:val="24"/>
          <w:lang w:val="fr-BE"/>
        </w:rPr>
        <w:t>â</w:t>
      </w:r>
      <w:r w:rsidRPr="00146820">
        <w:rPr>
          <w:sz w:val="24"/>
          <w:szCs w:val="24"/>
          <w:lang w:val="fr-BE"/>
        </w:rPr>
        <w:t>che</w:t>
      </w:r>
      <w:r w:rsidRPr="00146820">
        <w:rPr>
          <w:sz w:val="24"/>
          <w:szCs w:val="24"/>
          <w:lang w:val="fr-BE"/>
        </w:rPr>
        <w:br/>
      </w:r>
      <w:r w:rsidRPr="00146820">
        <w:rPr>
          <w:rFonts w:ascii="Segoe UI Emoji" w:hAnsi="Segoe UI Emoji" w:cs="Segoe UI Emoji"/>
          <w:sz w:val="24"/>
          <w:szCs w:val="24"/>
          <w:lang w:val="fr-BE"/>
        </w:rPr>
        <w:t>✅</w:t>
      </w:r>
      <w:r w:rsidRPr="00146820">
        <w:rPr>
          <w:sz w:val="24"/>
          <w:szCs w:val="24"/>
          <w:lang w:val="fr-BE"/>
        </w:rPr>
        <w:t xml:space="preserve"> Pr</w:t>
      </w:r>
      <w:r w:rsidRPr="00146820">
        <w:rPr>
          <w:rFonts w:ascii="Calibri" w:hAnsi="Calibri" w:cs="Calibri"/>
          <w:sz w:val="24"/>
          <w:szCs w:val="24"/>
          <w:lang w:val="fr-BE"/>
        </w:rPr>
        <w:t>é</w:t>
      </w:r>
      <w:r w:rsidRPr="00146820">
        <w:rPr>
          <w:sz w:val="24"/>
          <w:szCs w:val="24"/>
          <w:lang w:val="fr-BE"/>
        </w:rPr>
        <w:t xml:space="preserve">serve </w:t>
      </w:r>
      <w:r w:rsidR="00146820" w:rsidRPr="00146820">
        <w:rPr>
          <w:sz w:val="24"/>
          <w:szCs w:val="24"/>
          <w:lang w:val="fr-BE"/>
        </w:rPr>
        <w:t>l’</w:t>
      </w:r>
      <w:r w:rsidRPr="00146820">
        <w:rPr>
          <w:rFonts w:ascii="Calibri" w:hAnsi="Calibri" w:cs="Calibri"/>
          <w:sz w:val="24"/>
          <w:szCs w:val="24"/>
          <w:lang w:val="fr-BE"/>
        </w:rPr>
        <w:t>é</w:t>
      </w:r>
      <w:r w:rsidRPr="00146820">
        <w:rPr>
          <w:sz w:val="24"/>
          <w:szCs w:val="24"/>
          <w:lang w:val="fr-BE"/>
        </w:rPr>
        <w:t>nergie mentale</w:t>
      </w:r>
      <w:r w:rsidRPr="00146820">
        <w:rPr>
          <w:sz w:val="24"/>
          <w:szCs w:val="24"/>
          <w:lang w:val="fr-BE"/>
        </w:rPr>
        <w:br/>
      </w:r>
      <w:r w:rsidRPr="00146820">
        <w:rPr>
          <w:rFonts w:ascii="Segoe UI Emoji" w:hAnsi="Segoe UI Emoji" w:cs="Segoe UI Emoji"/>
          <w:sz w:val="24"/>
          <w:szCs w:val="24"/>
          <w:lang w:val="fr-BE"/>
        </w:rPr>
        <w:t>✅</w:t>
      </w:r>
      <w:r w:rsidRPr="00146820">
        <w:rPr>
          <w:sz w:val="24"/>
          <w:szCs w:val="24"/>
          <w:lang w:val="fr-BE"/>
        </w:rPr>
        <w:t xml:space="preserve"> Cr</w:t>
      </w:r>
      <w:r w:rsidRPr="00146820">
        <w:rPr>
          <w:rFonts w:ascii="Calibri" w:hAnsi="Calibri" w:cs="Calibri"/>
          <w:sz w:val="24"/>
          <w:szCs w:val="24"/>
          <w:lang w:val="fr-BE"/>
        </w:rPr>
        <w:t>é</w:t>
      </w:r>
      <w:r w:rsidRPr="00146820">
        <w:rPr>
          <w:sz w:val="24"/>
          <w:szCs w:val="24"/>
          <w:lang w:val="fr-BE"/>
        </w:rPr>
        <w:t>e un sentiment de progression et de satisfaction</w:t>
      </w:r>
      <w:r w:rsidR="000F5C22">
        <w:rPr>
          <w:sz w:val="24"/>
          <w:szCs w:val="24"/>
          <w:lang w:val="fr-BE"/>
        </w:rPr>
        <w:br/>
      </w:r>
    </w:p>
    <w:p w14:paraId="07EE10CA" w14:textId="4AEE0F65" w:rsidR="00A376B5" w:rsidRPr="00A376B5" w:rsidRDefault="00A376B5" w:rsidP="00A376B5">
      <w:pPr>
        <w:pStyle w:val="Titre2"/>
        <w:rPr>
          <w:color w:val="1E44BC" w:themeColor="accent6"/>
          <w:sz w:val="28"/>
          <w:szCs w:val="28"/>
        </w:rPr>
      </w:pPr>
      <w:r w:rsidRPr="00A376B5">
        <w:rPr>
          <w:color w:val="1E44BC" w:themeColor="accent6"/>
          <w:sz w:val="28"/>
          <w:szCs w:val="28"/>
        </w:rPr>
        <w:t>Conseils pratiques pour bien l’appliquer</w:t>
      </w:r>
    </w:p>
    <w:p w14:paraId="1FDBBEDF" w14:textId="11F66372" w:rsidR="00146820" w:rsidRDefault="00A376B5" w:rsidP="00146820">
      <w:pPr>
        <w:pStyle w:val="Paragraphedeliste"/>
        <w:numPr>
          <w:ilvl w:val="0"/>
          <w:numId w:val="35"/>
        </w:numPr>
        <w:ind w:left="284"/>
        <w:rPr>
          <w:lang w:val="fr-BE"/>
        </w:rPr>
      </w:pPr>
      <w:r w:rsidRPr="00146820">
        <w:rPr>
          <w:lang w:val="fr-BE"/>
        </w:rPr>
        <w:t>Utilise un minuteur</w:t>
      </w:r>
      <w:r w:rsidR="003A7F76">
        <w:rPr>
          <w:lang w:val="fr-BE"/>
        </w:rPr>
        <w:t xml:space="preserve"> ou</w:t>
      </w:r>
      <w:r w:rsidRPr="00146820">
        <w:rPr>
          <w:lang w:val="fr-BE"/>
        </w:rPr>
        <w:t xml:space="preserve"> un sablier.</w:t>
      </w:r>
    </w:p>
    <w:p w14:paraId="5F3E10F5" w14:textId="2E225423" w:rsidR="00146820" w:rsidRDefault="00A376B5" w:rsidP="00146820">
      <w:pPr>
        <w:pStyle w:val="Paragraphedeliste"/>
        <w:numPr>
          <w:ilvl w:val="0"/>
          <w:numId w:val="35"/>
        </w:numPr>
        <w:ind w:left="284"/>
        <w:rPr>
          <w:lang w:val="fr-BE"/>
        </w:rPr>
      </w:pPr>
      <w:r w:rsidRPr="00146820">
        <w:rPr>
          <w:lang w:val="fr-BE"/>
        </w:rPr>
        <w:t xml:space="preserve"> Coupe les distractions (téléphone, notifications).</w:t>
      </w:r>
    </w:p>
    <w:p w14:paraId="21FB0CA6" w14:textId="26DD060E" w:rsidR="00146820" w:rsidRDefault="00A376B5" w:rsidP="00146820">
      <w:pPr>
        <w:pStyle w:val="Paragraphedeliste"/>
        <w:numPr>
          <w:ilvl w:val="0"/>
          <w:numId w:val="35"/>
        </w:numPr>
        <w:ind w:left="284"/>
        <w:rPr>
          <w:lang w:val="fr-BE"/>
        </w:rPr>
      </w:pPr>
      <w:r w:rsidRPr="00146820">
        <w:rPr>
          <w:lang w:val="fr-BE"/>
        </w:rPr>
        <w:t xml:space="preserve"> Commence par des sessions de 15–20 min si 25 min </w:t>
      </w:r>
      <w:r w:rsidR="003A7F76">
        <w:rPr>
          <w:lang w:val="fr-BE"/>
        </w:rPr>
        <w:t>te</w:t>
      </w:r>
      <w:r w:rsidRPr="00146820">
        <w:rPr>
          <w:lang w:val="fr-BE"/>
        </w:rPr>
        <w:t xml:space="preserve"> semble trop long.</w:t>
      </w:r>
    </w:p>
    <w:p w14:paraId="1AB6E830" w14:textId="083E1D1B" w:rsidR="00146820" w:rsidRDefault="00A376B5" w:rsidP="00146820">
      <w:pPr>
        <w:pStyle w:val="Paragraphedeliste"/>
        <w:numPr>
          <w:ilvl w:val="0"/>
          <w:numId w:val="35"/>
        </w:numPr>
        <w:ind w:left="284"/>
        <w:rPr>
          <w:lang w:val="fr-BE"/>
        </w:rPr>
      </w:pPr>
      <w:r w:rsidRPr="00146820">
        <w:rPr>
          <w:lang w:val="fr-BE"/>
        </w:rPr>
        <w:t xml:space="preserve">Note chaque </w:t>
      </w:r>
      <w:proofErr w:type="spellStart"/>
      <w:r w:rsidRPr="00146820">
        <w:rPr>
          <w:lang w:val="fr-BE"/>
        </w:rPr>
        <w:t>Pomodoro</w:t>
      </w:r>
      <w:proofErr w:type="spellEnd"/>
      <w:r w:rsidRPr="00146820">
        <w:rPr>
          <w:lang w:val="fr-BE"/>
        </w:rPr>
        <w:t xml:space="preserve"> terminé : cela renforce la motivation.</w:t>
      </w:r>
    </w:p>
    <w:p w14:paraId="4887D83F" w14:textId="6B60C040" w:rsidR="00A376B5" w:rsidRPr="00C84EA4" w:rsidRDefault="00C84EA4" w:rsidP="00A376B5">
      <w:pPr>
        <w:pStyle w:val="Paragraphedeliste"/>
        <w:numPr>
          <w:ilvl w:val="0"/>
          <w:numId w:val="35"/>
        </w:numPr>
        <w:ind w:left="284"/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F9396F2" wp14:editId="3D9BA166">
                <wp:simplePos x="0" y="0"/>
                <wp:positionH relativeFrom="column">
                  <wp:posOffset>-71755</wp:posOffset>
                </wp:positionH>
                <wp:positionV relativeFrom="paragraph">
                  <wp:posOffset>403225</wp:posOffset>
                </wp:positionV>
                <wp:extent cx="5958840" cy="655320"/>
                <wp:effectExtent l="0" t="0" r="22860" b="11430"/>
                <wp:wrapTight wrapText="bothSides">
                  <wp:wrapPolygon edited="0">
                    <wp:start x="69" y="0"/>
                    <wp:lineTo x="0" y="1884"/>
                    <wp:lineTo x="0" y="20093"/>
                    <wp:lineTo x="69" y="21349"/>
                    <wp:lineTo x="21545" y="21349"/>
                    <wp:lineTo x="21614" y="20093"/>
                    <wp:lineTo x="21614" y="1884"/>
                    <wp:lineTo x="21545" y="0"/>
                    <wp:lineTo x="69" y="0"/>
                  </wp:wrapPolygon>
                </wp:wrapTight>
                <wp:docPr id="148875814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6553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51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DE4E8" w14:textId="77777777" w:rsidR="00C84EA4" w:rsidRPr="00C84EA4" w:rsidRDefault="00C84EA4" w:rsidP="00C84EA4">
                            <w:pPr>
                              <w:jc w:val="center"/>
                              <w:rPr>
                                <w:rFonts w:ascii="Comic Sans MS" w:hAnsi="Comic Sans MS"/>
                                <w:color w:val="1E44BC" w:themeColor="accent6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C84EA4">
                              <w:rPr>
                                <w:rFonts w:ascii="Comic Sans MS" w:hAnsi="Comic Sans MS"/>
                                <w:color w:val="1E44BC" w:themeColor="accent6"/>
                                <w:sz w:val="24"/>
                                <w:szCs w:val="24"/>
                                <w:lang w:val="fr-BE"/>
                              </w:rPr>
                              <w:t xml:space="preserve">Le secret de la méthode </w:t>
                            </w:r>
                            <w:proofErr w:type="spellStart"/>
                            <w:r w:rsidRPr="00C84EA4">
                              <w:rPr>
                                <w:rFonts w:ascii="Comic Sans MS" w:hAnsi="Comic Sans MS"/>
                                <w:color w:val="1E44BC" w:themeColor="accent6"/>
                                <w:sz w:val="24"/>
                                <w:szCs w:val="24"/>
                                <w:lang w:val="fr-BE"/>
                              </w:rPr>
                              <w:t>Pomodoro</w:t>
                            </w:r>
                            <w:proofErr w:type="spellEnd"/>
                            <w:r w:rsidRPr="00C84EA4">
                              <w:rPr>
                                <w:rFonts w:ascii="Comic Sans MS" w:hAnsi="Comic Sans MS"/>
                                <w:color w:val="1E44BC" w:themeColor="accent6"/>
                                <w:sz w:val="24"/>
                                <w:szCs w:val="24"/>
                                <w:lang w:val="fr-BE"/>
                              </w:rPr>
                              <w:t>, ce n’est pas de faire plus, mais de faire mieux — avec clarté, rythme et bienveillance envers soi-même.</w:t>
                            </w:r>
                          </w:p>
                          <w:p w14:paraId="4B2BE70C" w14:textId="77777777" w:rsidR="00C84EA4" w:rsidRPr="00C84EA4" w:rsidRDefault="00C84EA4" w:rsidP="00C84EA4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396F2" id="Rectangle : coins arrondis 1" o:spid="_x0000_s1026" style="position:absolute;left:0;text-align:left;margin-left:-5.65pt;margin-top:31.75pt;width:469.2pt;height:51.6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" fillcolor="#f0f8ff [181]" strokecolor="#1e44bc [3209]" strokeweight="1pt">
                <v:fill color2="#a2d7ff [981]" colors="0 #eff8ff;33423f #73c3ff;54395f #73c3ff;1 #a2d7ff" focus="100%" type="gradient">
                  <o:fill v:ext="view" type="gradientUnscaled"/>
                </v:fill>
                <v:stroke joinstyle="miter"/>
                <v:textbox>
                  <w:txbxContent>
                    <w:p w14:paraId="2DCDE4E8" w14:textId="77777777" w:rsidR="00C84EA4" w:rsidRPr="00C84EA4" w:rsidRDefault="00C84EA4" w:rsidP="00C84EA4">
                      <w:pPr>
                        <w:jc w:val="center"/>
                        <w:rPr>
                          <w:rFonts w:ascii="Comic Sans MS" w:hAnsi="Comic Sans MS"/>
                          <w:color w:val="1E44BC" w:themeColor="accent6"/>
                          <w:sz w:val="24"/>
                          <w:szCs w:val="24"/>
                          <w:lang w:val="fr-BE"/>
                        </w:rPr>
                      </w:pPr>
                      <w:r w:rsidRPr="00C84EA4">
                        <w:rPr>
                          <w:rFonts w:ascii="Comic Sans MS" w:hAnsi="Comic Sans MS"/>
                          <w:color w:val="1E44BC" w:themeColor="accent6"/>
                          <w:sz w:val="24"/>
                          <w:szCs w:val="24"/>
                          <w:lang w:val="fr-BE"/>
                        </w:rPr>
                        <w:t xml:space="preserve">Le secret de la méthode </w:t>
                      </w:r>
                      <w:proofErr w:type="spellStart"/>
                      <w:r w:rsidRPr="00C84EA4">
                        <w:rPr>
                          <w:rFonts w:ascii="Comic Sans MS" w:hAnsi="Comic Sans MS"/>
                          <w:color w:val="1E44BC" w:themeColor="accent6"/>
                          <w:sz w:val="24"/>
                          <w:szCs w:val="24"/>
                          <w:lang w:val="fr-BE"/>
                        </w:rPr>
                        <w:t>Pomodoro</w:t>
                      </w:r>
                      <w:proofErr w:type="spellEnd"/>
                      <w:r w:rsidRPr="00C84EA4">
                        <w:rPr>
                          <w:rFonts w:ascii="Comic Sans MS" w:hAnsi="Comic Sans MS"/>
                          <w:color w:val="1E44BC" w:themeColor="accent6"/>
                          <w:sz w:val="24"/>
                          <w:szCs w:val="24"/>
                          <w:lang w:val="fr-BE"/>
                        </w:rPr>
                        <w:t>, ce n’est pas de faire plus, mais de faire mieux — avec clarté, rythme et bienveillance envers soi-même.</w:t>
                      </w:r>
                    </w:p>
                    <w:p w14:paraId="4B2BE70C" w14:textId="77777777" w:rsidR="00C84EA4" w:rsidRPr="00C84EA4" w:rsidRDefault="00C84EA4" w:rsidP="00C84EA4">
                      <w:pPr>
                        <w:jc w:val="center"/>
                        <w:rPr>
                          <w:lang w:val="fr-BE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A376B5" w:rsidRPr="00146820">
        <w:rPr>
          <w:lang w:val="fr-BE"/>
        </w:rPr>
        <w:t>N’utilis</w:t>
      </w:r>
      <w:r w:rsidR="00217C8A">
        <w:rPr>
          <w:lang w:val="fr-BE"/>
        </w:rPr>
        <w:t>e</w:t>
      </w:r>
      <w:r w:rsidR="00A376B5" w:rsidRPr="00146820">
        <w:rPr>
          <w:lang w:val="fr-BE"/>
        </w:rPr>
        <w:t xml:space="preserve"> pas les pauses pour scroller</w:t>
      </w:r>
      <w:r w:rsidR="003A7F76">
        <w:rPr>
          <w:lang w:val="fr-BE"/>
        </w:rPr>
        <w:t xml:space="preserve"> sur le </w:t>
      </w:r>
      <w:proofErr w:type="spellStart"/>
      <w:r w:rsidR="003A7F76">
        <w:rPr>
          <w:lang w:val="fr-BE"/>
        </w:rPr>
        <w:t>gsm</w:t>
      </w:r>
      <w:proofErr w:type="spellEnd"/>
      <w:r w:rsidR="003A7F76">
        <w:rPr>
          <w:lang w:val="fr-BE"/>
        </w:rPr>
        <w:t>, privilégie</w:t>
      </w:r>
      <w:r w:rsidR="00217C8A">
        <w:rPr>
          <w:lang w:val="fr-BE"/>
        </w:rPr>
        <w:t xml:space="preserve"> l’action : </w:t>
      </w:r>
      <w:r w:rsidR="00A376B5" w:rsidRPr="00146820">
        <w:rPr>
          <w:lang w:val="fr-BE"/>
        </w:rPr>
        <w:t>bouge</w:t>
      </w:r>
      <w:r w:rsidR="00217C8A">
        <w:rPr>
          <w:lang w:val="fr-BE"/>
        </w:rPr>
        <w:t xml:space="preserve"> et </w:t>
      </w:r>
      <w:r w:rsidR="00A376B5" w:rsidRPr="00146820">
        <w:rPr>
          <w:lang w:val="fr-BE"/>
        </w:rPr>
        <w:t>hydrate-</w:t>
      </w:r>
      <w:r w:rsidR="00217C8A">
        <w:rPr>
          <w:lang w:val="fr-BE"/>
        </w:rPr>
        <w:t>toi</w:t>
      </w:r>
      <w:r>
        <w:rPr>
          <w:lang w:val="fr-BE"/>
        </w:rPr>
        <w:br/>
      </w:r>
      <w:r>
        <w:rPr>
          <w:lang w:val="fr-BE"/>
        </w:rPr>
        <w:br/>
      </w:r>
      <w:r>
        <w:rPr>
          <w:lang w:val="fr-BE"/>
        </w:rPr>
        <w:br/>
      </w:r>
      <w:r>
        <w:rPr>
          <w:lang w:val="fr-BE"/>
        </w:rPr>
        <w:lastRenderedPageBreak/>
        <w:br/>
      </w:r>
    </w:p>
    <w:p w14:paraId="7F807ED1" w14:textId="09C8A383" w:rsidR="009E39F8" w:rsidRPr="00C84EA4" w:rsidRDefault="009E39F8" w:rsidP="009A1CB1">
      <w:pPr>
        <w:pStyle w:val="Default"/>
        <w:jc w:val="center"/>
        <w:rPr>
          <w:rFonts w:asciiTheme="minorHAnsi" w:hAnsiTheme="minorHAnsi" w:cstheme="minorHAnsi"/>
          <w:b/>
          <w:bCs/>
          <w:color w:val="0072C7" w:themeColor="accent2"/>
          <w:sz w:val="28"/>
          <w:szCs w:val="28"/>
          <w14:textFill>
            <w14:gradFill>
              <w14:gsLst>
                <w14:gs w14:pos="0">
                  <w14:schemeClr w14:val="accent2">
                    <w14:lumMod w14:val="5000"/>
                    <w14:lumOff w14:val="95000"/>
                  </w14:schemeClr>
                </w14:gs>
                <w14:gs w14:pos="74000">
                  <w14:schemeClr w14:val="accent2">
                    <w14:lumMod w14:val="45000"/>
                    <w14:lumOff w14:val="55000"/>
                  </w14:schemeClr>
                </w14:gs>
                <w14:gs w14:pos="83000">
                  <w14:schemeClr w14:val="accent2">
                    <w14:lumMod w14:val="45000"/>
                    <w14:lumOff w14:val="55000"/>
                  </w14:schemeClr>
                </w14:gs>
                <w14:gs w14:pos="100000">
                  <w14:schemeClr w14:val="accent2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sectPr w:rsidR="009E39F8" w:rsidRPr="00C84EA4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6F199" w14:textId="77777777" w:rsidR="00C747DE" w:rsidRDefault="00C747DE" w:rsidP="00D45945">
      <w:pPr>
        <w:spacing w:after="0" w:line="240" w:lineRule="auto"/>
      </w:pPr>
      <w:r>
        <w:separator/>
      </w:r>
    </w:p>
  </w:endnote>
  <w:endnote w:type="continuationSeparator" w:id="0">
    <w:p w14:paraId="5C03DAF2" w14:textId="77777777" w:rsidR="00C747DE" w:rsidRDefault="00C747DE" w:rsidP="00D4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34A6" w14:textId="2261273B" w:rsidR="0064608C" w:rsidRPr="00E23A37" w:rsidRDefault="0064608C">
    <w:pPr>
      <w:pStyle w:val="Pieddepage"/>
      <w:rPr>
        <w:rFonts w:ascii="Edwardian Script ITC" w:hAnsi="Edwardian Script ITC"/>
        <w:color w:val="2C567A" w:themeColor="accent1"/>
        <w:sz w:val="32"/>
        <w:szCs w:val="24"/>
        <w:lang w:val="fr-BE"/>
      </w:rPr>
    </w:pPr>
    <w:r w:rsidRPr="00E23A37">
      <w:rPr>
        <w:rFonts w:ascii="Edwardian Script ITC" w:hAnsi="Edwardian Script ITC"/>
        <w:color w:val="2C567A" w:themeColor="accent1"/>
        <w:sz w:val="32"/>
        <w:szCs w:val="24"/>
        <w:lang w:val="fr-BE"/>
      </w:rPr>
      <w:t>Sylvie Coaching – 0478 20 53 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2A692" w14:textId="77777777" w:rsidR="00C747DE" w:rsidRDefault="00C747DE" w:rsidP="00D45945">
      <w:pPr>
        <w:spacing w:after="0" w:line="240" w:lineRule="auto"/>
      </w:pPr>
      <w:r>
        <w:separator/>
      </w:r>
    </w:p>
  </w:footnote>
  <w:footnote w:type="continuationSeparator" w:id="0">
    <w:p w14:paraId="50CE5A97" w14:textId="77777777" w:rsidR="00C747DE" w:rsidRDefault="00C747DE" w:rsidP="00D45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14EF9" w14:textId="4B158AF5" w:rsidR="00D45945" w:rsidRPr="0064608C" w:rsidRDefault="0085357E">
    <w:pPr>
      <w:pStyle w:val="En-tte"/>
      <w:rPr>
        <w:rFonts w:ascii="Edwardian Script ITC" w:hAnsi="Edwardian Script ITC"/>
        <w:color w:val="FFFFFF" w:themeColor="background1"/>
        <w:sz w:val="40"/>
        <w:szCs w:val="32"/>
      </w:rPr>
    </w:pPr>
    <w:r w:rsidRPr="0064608C">
      <w:rPr>
        <w:rFonts w:ascii="Edwardian Script ITC" w:eastAsia="Corbel" w:hAnsi="Edwardian Script ITC" w:cs="Corbel"/>
        <w:noProof/>
        <w:color w:val="FFFFFF" w:themeColor="background1"/>
        <w:sz w:val="56"/>
        <w:szCs w:val="56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C653294" wp14:editId="01FC0874">
              <wp:simplePos x="0" y="0"/>
              <wp:positionH relativeFrom="page">
                <wp:posOffset>-152400</wp:posOffset>
              </wp:positionH>
              <wp:positionV relativeFrom="page">
                <wp:posOffset>-1242060</wp:posOffset>
              </wp:positionV>
              <wp:extent cx="7959090" cy="12820923"/>
              <wp:effectExtent l="0" t="0" r="3810" b="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4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495800" y="0"/>
                          <a:ext cx="3261876" cy="30937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341928" y="467677"/>
                          <a:ext cx="2398317" cy="22907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25948" y="228255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722164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C26CC4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0353424"/>
                          <a:ext cx="2099783" cy="155967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026DB87" w14:textId="7F2FB0AA" w:rsidR="0064608C" w:rsidRPr="0059686D" w:rsidRDefault="0064608C" w:rsidP="0059686D">
                            <w:pPr>
                              <w:spacing w:line="240" w:lineRule="auto"/>
                              <w:rPr>
                                <w:rFonts w:ascii="Brush Script MT" w:hAnsi="Brush Script MT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lang w:val="fr-B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86D">
                              <w:rPr>
                                <w:rFonts w:ascii="Brush Script MT" w:hAnsi="Brush Script MT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lang w:val="fr-B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Soyez vous-même, tous les autres sont déjà pris.</w:t>
                            </w:r>
                            <w:r w:rsidRPr="0059686D">
                              <w:rPr>
                                <w:rFonts w:ascii="Brush Script MT" w:hAnsi="Brush Script MT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lang w:val="fr-B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Oscar Wilde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53294" id="Groupe 3" o:spid="_x0000_s1027" alt="&quot;&quot;" style="position:absolute;left:0;text-align:left;margin-left:-12pt;margin-top:-97.8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ykzHWKlONstxWMTJc5HAPPAPvvZtqVV/byYir4OV2jFNQcQI5VY27S29OPBR6&#10;wz2QtueUj1A1Qsmp2O9AZYS3AufNCWKgu+FVgmc3vAqe3qFC6G6oBd1198C5nRN/RW9di2tGKHzt&#10;zWV3KqzDnLg5euta5G5T1N7rrTsH6j16K/Zb1yLlkidgrfpu3TcQYO8UWWBsXatSLslysFDZPQoV&#10;N02UdK2gtxHgWsVJjMjR5W1ocdM8B1TWrnwEuNaN8Ua8I70NL3Ql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I4HDwrxiKCV0HBWJ4mxvKsGIsIHgfFY3maGMuzYiwieBwU&#10;j+VpYizPirGI4HFQfOenibE8K8YigsdB8Z2f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aBUCssTAk8DRaLJsRxQKqKB&#10;iUTlWA6TYzmgVEQDE4nKsRwmx3IoxxICqxeUYzlMjuWAUqltYHIsh3IsIfCq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cDR4KscSAi8D4VieJsfyVI4lBJ4GsmJ5mhzLUzmWEHgayIrlaXIsT+VYQuBp&#10;IGvnp8mxPJVjCYGngaydny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">
              <v:shape id="Forme libre : Forme 10" o:spid="_x0000_s1028" alt="&quot;&quot;" style="position:absolute;left:44958;width:32618;height:3093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1773392,3076942;1758148,3084831;1759061,3085207;1900145,2996854;1850857,3008133;1776924,3017156;1773404,3008133;1825039,3003621;1900145,2996854;2028354,2985046;2025342,2985863;2026886,2985575;1108600,2968092;1160822,2981063;1183119,2982190;1245316,3011517;1273480,3017156;1275242,3017721;1281696,3011517;1306339,3018284;1330984,3023923;1379542,3034777;1380272,3034075;1436601,3043098;1463592,3047610;1490583,3049866;1545739,3052122;1620844,3050993;1624104,3050993;1631407,3047045;1647836,3041970;1664559,3041688;1676001,3043097;1679081,3050993;1705338,3050993;1697124,3062272;1692430,3067912;1677174,3074680;1649009,3074680;1612630,3072424;1534003,3070168;1475327,3065657;1423692,3058889;1372057,3050993;1293431,3039714;1232407,3020540;1233113,3020048;1197202,3009261;1165516,2995726;1129137,2984447;1091584,2972040;1108600,2968092;1799399,2943910;1781469,2946540;1657468,2952558;1698297,2957376;1708860,2955120;1781618,2947226;1793591,2944988;1910809,2927567;1849908,2936501;1870806,2937074;1900878,2931717;2133116,2924959;1942109,2973848;2038768,2953148;908514,2902109;1043469,2957376;1091584,2972040;1127963,2984446;1164343,2995725;1196027,3009260;1188986,3014900;1170210,3011516;1103319,2987830;1070461,2975423;1037602,2961888;994181,2947226;956628,2931435;927290,2916772;908514,2902109;963670,2873912;1028214,2905494;1019999,2910005;944894,2875039;963670,2873912;725443,2797214;805243,2840075;821673,2858121;784120,2838946;755955,2822028;725443,2797214;865376,2768272;865387,2768593;869351,2773204;869787,2771272;2579185,2694233;2574923,2694574;2504511,2743075;2435273,2779168;2385984,2807365;2358994,2818644;2330829,2829923;2296796,2846842;2270979,2861505;2233426,2876168;2194700,2889703;2184138,2899853;2167708,2905494;2126635,2912261;2073826,2928052;2025712,2942714;1972903,2957377;1907185,2973168;1814477,2987830;1812130,2991215;1767556,3001925;1768710,3002494;1818211,2990599;1819171,2987830;1911881,2973168;1977598,2957377;2030406,2942714;2078521,2928052;2131330,2912261;2172404,2905494;2144599,2921528;2145412,2921284;2174751,2904365;2191180,2898726;2192274,2898435;2199394,2890830;2238121,2877295;2275674,2862633;2301492,2847970;2335523,2831052;2363688,2819773;2383002,2811702;2393027,2805109;2442315,2776912;2511553,2740819;566817,2678635;571272,2682309;572794,2683053;2587061,2649191;2586658,2649458;2586658,2649780;2588524,2650036;2589005,2649458;2612414,2632355;2605485,2636955;2604261,2638179;2609011,2635256;470997,2575543;515318,2625699;480176,2585166;2695504,2575509;2695399,2575545;2694623,2580656;2675846,2600958;2653549,2624644;2654893,2624346;2675846,2602085;2694623,2581783;2695504,2575509;585699,2550110;588023,2552830;588140,2552457;412112,2524259;442624,2543434;444122,2545130;458026,2548087;489564,2576143;532985,2609980;551761,2634794;562322,2647202;606916,2683295;594008,2693446;552478,2649094;550588,2649458;589890,2691428;594008,2693446;606918,2683295;718402,2767888;696106,2774655;704320,2780295;671461,2781422;650338,2767888;630388,2753225;581100,2713748;535332,2674272;493085,2634794;473136,2615620;454359,2595318;461400,2586295;484871,2606597;510688,2625771;542373,2658481;545066,2660701;510688,2625771;486044,2606597;462573,2586295;436756,2555841;412112,2524259;2997393,2344922;2996798,2345167;2983981,2374733;2985073,2203618;2953973,2246794;2938717,2273863;2923461,2298677;2887081,2344922;2855397,2391166;2827232,2428387;2824884,2429767;2822962,2432504;2826058,2430643;2854223,2393423;2885909,2347178;2922287,2300934;2937544,2276120;2952799,2249051;2984485,2205062;3106532,2188143;3091275,2232131;3064285,2279504;3037293,2328004;3012650,2358457;3029079,2326876;3043161,2295294;3053722,2278376;3067805,2255818;3080714,2233260;3106532,2188143;3030572,2091459;3002087,2139643;3001564,2140801;3030252,2092271;3046195,1982329;3011958,2072232;2939940,2213720;2929396,2229743;2929328,2229876;2904684,2270480;2880040,2314469;2851876,2348307;2828405,2386655;2689929,2536667;2644161,2573888;2639770,2577097;2637876,2578940;2618737,2593935;2603088,2611109;2545584,2652842;2536574,2658313;2512101,2677488;2508567,2679694;2503337,2684423;2457570,2713749;2411802,2740819;2406563,2743371;2375575,2762716;2365969,2767374;2356647,2773528;2324961,2790447;2295356,2801606;2229374,2833594;2074570,2889086;1966697,2915745;2053877,2899853;2070306,2896469;2123114,2878423;2155973,2868272;2208782,2842330;2268632,2822027;2306977,2807575;2323788,2798342;2339042,2793831;2360167,2782551;2365717,2778843;2380117,2765633;2411802,2747586;2447849,2730603;2461090,2722771;2506858,2693446;2526808,2675399;2549105,2661864;2606608,2620132;2647682,2582910;2693449,2545690;2831925,2395678;2850982,2364540;2851876,2361840;2882387,2316724;2891776,2303189;2904259,2286548;2908205,2279504;2932848,2238899;2980964,2143026;3027905,2040387;3041694,1998654;3174595,1882480;3171075,1884735;3171075,1884735;3185680,1815633;3185259,1817628;3188677,1821572;3199240,1832852;3206281,1828340;3206458,1827474;3201587,1830596;3189852,1820444;3175220,1687506;3174400,1687550;3172916,1687629;3173422,1692991;3172249,1721189;3167555,1738107;3139391,1780968;3132349,1818189;3125308,1830596;3113573,1884735;3100663,1927596;3086581,1969329;3078367,2002038;3068979,2035875;3076466,2024683;3083061,2000909;3088928,1967072;3103011,1925340;3115920,1882480;3127655,1828340;3134696,1815932;3141738,1778712;3169902,1735851;3151126,1822700;3137043,1894886;3105358,1987374;3099090,1996746;3096410,2010779;3087755,2034748;3054897,2103550;3039640,2139643;3030252,2158818;3018517,2179120;2986832,2233260;2952799,2286271;2909379,2357330;2861264,2427260;2829579,2466736;2795546,2505085;2783811,2520876;2770903,2536667;2750952,2552457;2718324,2587179;2719266,2590806;2685235,2624644;2648855,2649458;2619517,2672016;2591725,2691537;2596047,2691191;2626558,2669760;2655897,2647202;2692276,2622388;2726309,2588551;2725135,2584039;2757993,2549074;2777944,2533284;2790852,2517493;2802587,2501702;2836620,2463353;2868305,2423876;2916420,2353946;2959840,2282888;2993873,2229876;3025558,2175736;3037293,2155434;3046681,2136260;3061938,2100167;3094796,2031364;3107705,1985120;3139391,1892631;3153473,1820445;3172249,1733596;3176483,1718340;3173422,1717805;3174595,1689608;3200413,1663665;3186748,1718391;3186749,1718391;3200414,1663666;3210975,1652386;3203934,1667050;3202321,1697784;3201587,1726828;3189852,1761535;3189852,1765499;3203934,1726828;3206281,1667048;3211753,1655656;3160513,1603885;3152824,1621355;3149952,1646747;3146249,1634885;3144895,1636560;3148779,1649003;3146432,1667050;3151126,1681712;3154764,1681518;3152299,1673816;3154646,1655769;3160513,1603885;3259090,1573432;3261437,1574560;3260263,1621932;3261437,1654642;3257916,1714421;3254396,1748258;3243834,1797886;3240314,1839619;3222710,1916317;3206281,1982863;3176943,1995270;3179290,1988503;3183985,1941131;3201587,1891503;3215669,1883608;3215669,1883607;3230926,1797886;3239140,1757281;3246181,1715549;3252049,1676072;3254396,1638851;3255569,1607270;3257916,1590351;3259090,1573432;165281,1050459;165865,1050740;165920,1050582;236083,888792;210265,935036;189142,951955;189091,953035;187049,996214;187108,996111;189142,953083;210265,936163;236083,889920;236963,890483;237402,889638;250164,790664;233735,801943;209091,851571;214729,855906;214913,855144;210265,851571;234909,801943;249457,791956;340526,726373;339044,727514;332752,750765;328791,762466;220826,951955;205570,998199;191488,1045571;160976,1144827;141027,1212502;131638,1263258;126944,1289199;123423,1315142;112862,1385072;109341,1427933;115209,1473049;117959,1448466;117556,1440339;122250,1392967;132811,1323037;141188,1313375;153352,1235136;152762,1221525;164355,1189580;171254,1162760;169191,1167385;162150,1165129;144547,1213630;145721,1240700;137505,1292584;136333,1301607;124597,1315142;128117,1289199;132811,1263258;142200,1212502;162150,1144827;192662,1045571;206744,998199;221999,951955;329964,762466;340526,726373;361651,613582;361650,613582;367517,618094;367517,618093;573112,452999;572886,453172;572201,453917;562617,463570;560193,466958;558610,468677;551761,478233;480177,559443;460226,582001;440277,605687;352061,699400;441450,604559;461399,580873;481350,558314;552934,477105;560193,466958;572201,453917;602901,375222;592773,378614;585240,381302;583447,383488;570538,394767;537679,415069;515383,438756;494259,462442;480177,474849;479699,474274;466388,489653;443797,516582;407418,554931;413285,561698;413397,561603;408591,556059;444970,517710;481350,474849;495432,462443;516555,438756;538852,415071;571711,394768;584620,383489;598702,378414;603148,377088;2302665,171442;2362514,197383;2388332,217686;2330829,190616;2302665,171442;2107859,89104;2154800,99255;2220518,130836;2107859,89104;1401397,81632;1376752,84593;1323943,91360;1272307,102639;1250011,109407;1224193,116174;1167699,126841;1157302,130837;1085717,154523;1015305,181593;966017,203024;933158,215430;852184,251523;813459,275210;775906,298895;716055,341756;659726,384616;605815,429818;610438,435373;621880,427830;631619,420853;666767,391384;723096,348523;782946,305663;820499,281976;859226,258291;940198,222197;971884,206407;1021172,184976;1091584,157906;1163169,134221;1193239,128544;1207765,123773;1405480,82777;1821078,57382;1846162,59779;1880195,71058;1854377,67675;1800395,57523;1821078,57382;1957647,48499;2005762,51883;2064438,74441;1991679,62034;1957647,48499;1565103,48218;1429560,55267;1335678,67673;1291084,78952;1252357,92487;1198374,99255;994181,174825;920249,206407;897951,214302;878002,224453;840449,243627;781773,272953;737179,306790;608091,403790;581114,426337;554722,449497;555281,450035;352262,679000;311188,733140;292411,765850;273635,796303;238429,859465;200133,917467;199703,919245;186794,953083;177405,968873;175058,971129;164644,1004403;162150,1024141;159803,1052339;143374,1098583;128117,1144827;111688,1212502;102300,1274537;96433,1336572;104647,1293711;105408,1290174;106994,1273409;116382,1211374;119322,1212317;119577,1211269;116383,1210246;132813,1142571;148068,1096326;164422,1050295;163324,1050083;165671,1021886;178579,968873;187968,953083;188283,952258;200877,919245;239603,860594;274809,797431;293585,766978;312362,734268;353436,680129;556455,451164;610438,403791;739526,306791;784120,272954;842796,243628;880349,224453;900300,214303;922596,206407;996529,174825;1200723,99256;1254705,92489;1293431,78954;1338025,67675;1431907,55267;1567450,48640;1676395,52154;1729983,0;1785138,3383;1841468,9023;1879021,18047;1903665,29326;1934177,23685;1979944,33837;2008109,41732;2006936,42861;2005762,50755;1957647,47372;1941218,42861;1924789,39476;1893103,32709;1861418,25941;1828559,21430;1792181,21430;1762842,21430;1717075,21430;1714925,20770;1694777,30453;1701818,41732;1772230,55267;1740897,55793;1741425,55832;1774577,55267;1802742,58651;1856724,68802;1882542,72186;1925963,81209;1970557,90233;2013977,100383;2057398,112791;2078521,118430;2099645,125197;2099917,125437;2115065,127947;2151774,141058;2156902,148525;2158321,148884;2191180,161290;2219345,172569;2247509,184977;2268633,196256;2282715,203024;2297971,210918;2349606,239117;2415323,279721;2449356,302280;2450342,302956;2467733,313111;3130002,1510270;3129507,1519708;3142910,1521549;3155819,1530572;3161687,1561025;3183983,1597118;3193373,1597939;3193373,1589223;3202913,1563753;3202760,1558770;3212148,1528316;3225057,1528316;3245007,1515910;3247354,1565538;3241487,1589223;3234446,1611781;3230924,1649003;3229752,1668177;3227404,1687352;3222401,1690559;3222710,1691862;3227504,1688791;3229752,1670433;3230924,1651259;3234446,1614037;3241487,1591479;3247354,1567794;3256742,1574561;3255569,1591479;3253222,1608398;3252048,1639980;3249701,1677200;3243834,1716678;3236793,1758410;3228577,1799014;3213322,1884735;3199240,1892631;3181636,1942259;3176942,1989631;3174595,1996399;3154646,2048283;3148777,2052794;3124134,2108061;3149952,2052794;3155819,2048283;3118266,2150922;3098316,2161074;3094179,2169028;3094796,2170096;3099491,2161072;3119440,2150922;3105358,2189271;3079540,2234387;3066632,2256945;3052549,2279504;3041987,2296422;3026732,2329132;3010302,2360713;2984485,2394550;2958667,2426132;2959743,2424003;2930501,2462225;2867131,2528772;2854655,2547221;2867131,2529899;2930501,2463352;2882387,2533282;2857596,2558239;2837695,2572299;2836619,2573888;2824177,2583088;2823711,2586295;2768555,2640434;2709878,2692318;2707165,2694210;2687582,2718260;2640641,2752097;2596769,2783722;2596611,2783906;2640641,2753225;2687582,2719388;2648855,2756608;2617317,2776347;2595500,2785203;2594872,2785935;2571402,2800597;2562558,2804537;2540305,2821887;2518594,2836691;2485735,2856993;2475174,2858121;2463435,2863136;2461610,2864468;2476347,2859249;2486909,2858121;2444662,2888574;2417670,2902110;2390680,2914517;2371615,2917265;2368382,2919029;2279194,2956249;2274647,2957242;2247509,2974295;2262765,2978807;2206435,3002494;2211129,2986703;2192353,2993471;2174751,2999109;2138371,3010389;2133510,3004782;2116073,3008133;2094950,3012644;2051530,3022796;2050098,3023436;2091430,3013772;2112553,3009260;2130155,3005877;2137197,3011516;2173577,3000237;2191179,2994598;2209955,2987830;2205261,3003621;2155973,3026179;2153557,3025529;2119594,3038586;2091430,3046482;2049183,3056632;2031727,3055223;1995216,3062051;1994026,3064528;1896624,3082575;1874326,3076935;1855550,3076935;1822691,3087086;1793354,3089342;1764015,3090469;1760827,3089157;1734091,3093713;1701818,3088214;1702993,3087086;1708860,3079190;1681869,3075807;1694777,3069040;1733504,3067911;1771057,3066784;1825038,3067911;1862591,3064528;1933003,3049865;1979944,3039714;2015150,3038586;2017599,3037493;1983465,3038587;1936524,3048737;1866112,3063401;1828559,3066784;1774577,3065657;1737024,3066784;1698297,3067912;1699471,3063401;1707685,3052122;2069132,2994598;2314400,2905494;2378943,2872784;2415323,2854737;2452876,2835563;2523288,2794959;2579617,2753225;2685235,2674272;2714572,2651713;2742737,2628028;2784984,2590806;2802587,2562609;2827873,2540332;2828076,2538932;2803762,2560353;2786158,2588551;2743911,2625772;2715746,2649458;2686409,2672016;2580791,2750969;2524462,2792703;2454050,2833307;2416497,2852481;2380117,2870528;2315574,2903238;2070306,2992342;1708860,3049866;1681869,3049866;1678348,3040843;1650183,3039714;1624366,3049866;1549260,3050993;1494105,3048737;1467113,3046482;1440122,3041970;1456382,3025302;1453031,3026179;1392453,3015398;1389660,3016029;1273481,2995726;1227713,2986703;1187813,2979936;1139699,2958505;1079849,2937075;1017652,2913388;1028214,2905494;1071635,2913388;1090411,2929179;1154955,2947226;1282870,2978807;1314554,2984447;1348587,2990086;1386140,2997982;1427523,3006583;1430733,3005877;1469460,3011517;1470633,3009261;1526962,3011517;1536350,3012644;1623191,3012644;1686562,3014900;1761668,3009261;1771056,3009261;1774577,3018284;1848509,3009261;1897797,2997982;1925962,2993471;1943565,2991215;1982291,2982191;2013977,2975424;2045661,2967528;2103781,2957861;2111380,2955122;2050357,2965272;2018671,2973168;1986986,2979936;1948259,2988959;1930657,2991215;1902492,2995726;1826212,3002494;1774577,3007005;1765189,3007005;1690083,3012644;1626713,3010389;1539872,3010389;1530483,3009261;1494105,2994598;1474154,3007005;1474104,3007103;1490583,2996854;1526963,3011516;1470634,3009260;1471078,3008984;1434254,3003621;1390834,2994598;1353281,2986703;1319248,2981063;1287564,2975424;1159649,2943843;1095105,2925796;1076329,2910005;1032908,2902109;968364,2870528;949588,2871656;882696,2838946;870961,2818644;873308,2817517;914382,2838946;955455,2860377;967190,2853610;919076,2823156;879176,2806238;824020,2775783;777079,2746458;703147,2716005;674982,2693447;680849,2691191;709014,2699086;650338,2640434;617479,2614493;586967,2588551;548241,2558098;491912,2498318;488047,2486708;476656,2475760;437930,2435155;433236,2414853;417979,2394550;416162,2391811;398029,2379887;362823,2331387;342873,2286271;340526,2286271;313536,2236643;287718,2187015;260726,2129492;236083,2070841;260726,2110317;285371,2159945;293585,2187015;296981,2191800;292802,2170918;281904,2151908;264165,2113570;243123,2079863;217305,2012188;195186,1942815;187923,1922592;156289,1801230;142299,1713127;142200,1715549;143374,1733596;149241,1775329;156282,1818189;144547,1780968;136333,1733596;126944,1733596;121076,1690735;112862,1663665;105821,1637724;85870,1617422;80003,1617422;74135,1589223;71788,1553130;76482,1502375;78829,1484328;82826,1471950;80883,1443724;83523,1401990;88217,1393532;88217,1388455;78829,1405375;70615,1394096;55358,1373793;52572,1357721;51839,1359130;47144,1404246;43623,1449362;40103,1484328;40103,1556513;41276,1593735;43623,1630955;33062,1665921;30715,1665921;23674,1598246;23674,1528316;29541,1474176;40098,1484322;30715,1473049;28368,1432444;30715,1370409;31888,1353491;35409,1325292;49491,1274537;56508,1240820;54186,1232804;45970,1277920;31888,1328677;28368,1356874;27194,1373793;24847,1435828;27194,1476432;21327,1530572;21327,1600502;28368,1668177;30715,1668177;45970,1732468;54186,1785479;71788,1839619;99513,1956041;101932,1978352;106995,1978352;132813,2038131;142201,2068585;124597,2042643;105821,2002038;104648,2013317;94438,1982898;87044,1983991;78829,1958050;50664,1896014;33062,1840747;31888,1794503;23674,1740363;17806,1686223;4897,1646747;13111,1436956;21327,1382816;14286,1353491;28368,1272281;31888,1253106;41276,1187688;65921,1140315;60053,1204607;65918,1193587;69441,1167244;70615,1138060;81176,1100838;97605,1044443;117556,986920;119051,985303;128118,939548;141027,906838;156283,879768;186795,823372;211438,772617;246644,707198;272462,679000;293585,639524;311189,614710;329965,605687;334659,598919;353436,562826;389814,522221;390805,539193;388151,546326;426193,508686;444970,485001;469614,462443;471738,464710;470789,463570;501300,434244;531812,407175;564671,373337;610438,340627;659726,305663;689195,285903;709014,268441;744220,248139;781773,228965;786744,226508;799523,214444;820500,199639;843530,188360;859823,184756;862746,182720;1181945,58650;1193789,56175;1226539,45115;1249130,40744;1260910,40649;1265266,39476;1532830,5639;1608816,5357;1690083,6766;1691596,7857;1731157,3383;1767536,9022;1803916,15790;1822685,19890;1802742,14662;1766362,7895;1729983,2256;172998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9" alt="&quot;&quot;" style="position:absolute;left:43419;top:4676;width:23983;height:2290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303899,2278339;1292690,2284181;1293362,2284460;1397095,2219038;1360856,2227389;1306496,2234071;1303908,2227389;1341873,2224049;1397095,2219038;1491360,2210295;1489148,2210900;1490282,2210686;815106,2197741;853502,2207345;869897,2208180;915627,2229895;936335,2234071;937631,2234489;942376,2229895;960495,2234906;978615,2239082;1014317,2247119;1014854,2246599;1056271,2253280;1076116,2256621;1095962,2258291;1136515,2259961;1191737,2259126;1194134,2259126;1199503,2256202;1211583,2252444;1223878,2252236;1232291,2253279;1234556,2259126;1253862,2259126;1247822,2267477;1244371,2271654;1233154,2276665;1212445,2276665;1185698,2274994;1127887,2273324;1084744,2269983;1046779,2264972;1008814,2259126;951004,2250774;906136,2236577;906655,2236212;880251,2228225;856954,2218203;830206,2209851;802595,2200664;815106,2197741;1323020,2179835;1309838,2181783;1218665,2186239;1248685,2189806;1256451,2188136;1309947,2182290;1318751,2180633;1404935,2167734;1360158,2174349;1375523,2174773;1397634,2170807;1568388,2165803;1427948,2202003;1499018,2186675;667991,2148884;767218,2189806;802595,2200664;829342,2209850;856091,2218202;879387,2228224;874210,2232400;860405,2229894;811223,2212356;787064,2203169;762904,2193147;730978,2182290;703367,2170598;681797,2159740;667991,2148884;708545,2128005;756001,2151390;749962,2154730;694740,2128840;708545,2128005;533387,2071214;592061,2102950;604141,2116313;576530,2102114;555821,2089587;533387,2071214;636274,2049783;636282,2050021;639196,2053434;639517,2052004;1896363,1994961;1893230,1995213;1841459,2031126;1790551,2057851;1754312,2078730;1734467,2087081;1713758,2095433;1688736,2107961;1669753,2118818;1642142,2129675;1613668,2139697;1605902,2147213;1593823,2151390;1563624,2156401;1524795,2168093;1489419,2178950;1450590,2189807;1402271,2201500;1334107,2212356;1332381,2214862;1299607,2222793;1300456,2223214;1336853,2214406;1337558,2212356;1405723,2201500;1454043,2189807;1492870,2178950;1528247,2168093;1567075,2156401;1597275,2151390;1576831,2163263;1577429,2163082;1599001,2150554;1611080,2146379;1611885,2146163;1617120,2140532;1645594,2130510;1673205,2119653;1692188,2108796;1717210,2096269;1737918,2087917;1752119,2081941;1759490,2077059;1795729,2056181;1846636,2029455;416756,1983411;420032,1986131;421150,1986682;1902154,1961609;1901859,1961806;1901859,1962045;1903230,1962234;1903584,1961806;1920795,1949143;1915701,1952549;1914801,1953455;1918294,1951291;346304,1907076;378890,1944211;353052,1914201;1981888,1907051;1981811,1907077;1981240,1910862;1967435,1925895;1951040,1943433;1952029,1943212;1967435,1926729;1981240,1911696;1981888,1907051;430640,1888245;432348,1890257;432434,1889982;303008,1869102;325442,1883301;326544,1884556;336767,1886746;359955,1907520;391881,1932575;405686,1950949;413451,1960136;446240,1986861;436749,1994377;406214,1961537;404824,1961806;404824,1961806;433720,1992883;436749,1994377;446240,1986861;528210,2049498;511817,2054509;517856,2058686;493696,2059520;478165,2049498;463497,2038642;427258,2009410;393607,1980180;362544,1950949;347876,1936751;334071,1921718;339248,1915037;356505,1930070;375487,1944267;398784,1968488;400764,1970132;375487,1944267;357367,1930070;340110,1915037;321128,1892487;303008,1869102;2203854,1736311;2203417,1736493;2193992,1758385;2194795,1631682;2171929,1663651;2160712,1683695;2149495,1702069;2122747,1736311;2099450,1770553;2078742,1798114;2077015,1799135;2075601,1801161;2077879,1799784;2098587,1772224;2121884,1737982;2148632,1703740;2159849,1685367;2171066,1665323;2194363,1632751;2263714,1628783;2256488,1644443;2240957,1674509;2256488,1644443;2263714,1628783;2284099,1620224;2272882,1652795;2253037,1687872;2233191,1723784;2215071,1746333;2227151,1722949;2237505,1699564;2245271,1687037;2255625,1670334;2265116,1653630;2284099,1620224;2228249,1548633;2207305,1584311;2206920,1585168;2228014,1549234;2239736,1467827;2214563,1534396;2161611,1639162;2153858,1651026;2153809,1651124;2135689,1681190;2117570,1713762;2096861,1738817;2079604,1767213;1977789,1878290;1944137,1905851;1940909,1908226;1939516,1909591;1925445,1920694;1913938,1933411;1871659,1964312;1865034,1968362;1847040,1982561;1844441,1984195;1840596,1987697;1806946,2009411;1773294,2029455;1769443,2031345;1746658,2045669;1739594,2049118;1732741,2053675;1709444,2066203;1687677,2074465;1639162,2098151;1525342,2139241;1446028,2158980;1510127,2147213;1522207,2144707;1561035,2131345;1585194,2123829;1624023,2104619;1668027,2089586;1696221,2078885;1708581,2072048;1719797,2068709;1735329,2060356;1739410,2057611;1749998,2047829;1773294,2034466;1799798,2021891;1809534,2016092;1843185,1994377;1857853,1981015;1874248,1970993;1916526,1940092;1946726,1912531;1980377,1884971;2082193,1773893;2096205,1750838;2096861,1748838;2119295,1715432;2126198,1705410;2135376,1693088;2138278,1687872;2156397,1657806;2191774,1586816;2226288,1510816;2236427,1479915;2334143,1393893;2331555,1395563;2331555,1395563;2342293,1344396;2341983,1345873;2344497,1348794;2352263,1357146;2357440,1353805;2357571,1353164;2353989,1355475;2345361,1347958;2334602,1249524;2334000,1249556;2332908,1249615;2333281,1253585;2332418,1274465;2328967,1286992;2308259,1318728;2303082,1346289;2297905,1355475;2289276,1395563;2279784,1427300;2269430,1458201;2263391,1482421;2256488,1507476;2261993,1499187;2266842,1481585;2271156,1456530;2281510,1425629;2291002,1393893;2299630,1353805;2304807,1344618;2309984,1317058;2330693,1285321;2316887,1349629;2306533,1403079;2283236,1471563;2278627,1478502;2276656,1488893;2270294,1506641;2246134,1557586;2234916,1584311;2228014,1598509;2219385,1613542;2196089,1653630;2171066,1692883;2139141,1745499;2103764,1797279;2080468,1826509;2055445,1854905;2046816,1866597;2037326,1878290;2022657,1889982;1998666,1915692;1999359,1918378;1974337,1943433;1947589,1961806;1926018,1978510;1905583,1992964;1908761,1992708;1931195,1976839;1952767,1960136;1979515,1941762;2004537,1916707;2003674,1913367;2027834,1887477;2042503,1875785;2051993,1864092;2060622,1852400;2085645,1824004;2108941,1794773;2144318,1742993;2176243,1690378;2201266,1651124;2224562,1611036;2233191,1596003;2240094,1581806;2251311,1555081;2275471,1504135;2284961,1469894;2308259,1401410;2318613,1347959;2332418,1283651;2335531,1272355;2333281,1271959;2334143,1251080;2353126,1231871;2343078,1272393;2343079,1272393;2353127,1231871;2360892,1223519;2355715,1234377;2355715,1234377;2354528,1257134;2353989,1278640;2345361,1304339;2345361,1307274;2355715,1278640;2357440,1234376;2361463,1225940;2323789,1187606;2318135,1200543;2316024,1219344;2313302,1210560;2312306,1211800;2315161,1221014;2313436,1234377;2316887,1245233;2319562,1245089;2317750,1239387;2319475,1226024;2323789,1187606;2396269,1165057;2397995,1165892;2397131,1200969;2397995,1225189;2395406,1269453;2392817,1294508;2385051,1331255;2382463,1362157;2369520,1418948;2357440,1468222;2335870,1477410;2337595,1472399;2341047,1437322;2353989,1400574;2364343,1394729;2364343,1394728;2375561,1331255;2381600,1301189;2386777,1270288;2391092,1241057;2392817,1213497;2393680,1190112;2395406,1177584;2396269,1165057;121524,777819;121953,778026;121994,777910;173582,658111;154599,692353;139068,704881;139031,705680;137529,737653;137571,737576;139068,705716;154599,693188;173582,658946;174228,659364;174552,658737;183935,585451;171855,593803;153736,630550;157881,633761;158016,633197;154599,630550;172718,593803;183415,586408;250374,537847;249285,538692;244658,555908;241746,564573;162364,704881;151147,739122;140793,774199;118359,847694;103691,897804;96788,935387;93337,954595;90748,973804;82983,1025585;80394,1057321;84708,1090728;86730,1072525;86434,1066508;89885,1031431;97650,979650;103809,972496;112753,914563;112319,904485;120844,880832;125915,860972;124399,864397;119222,862727;106279,898639;107142,918683;101102,957101;100239,963782;91611,973804;94199,954595;97650,935387;104553,897804;119222,847694;141656,774199;152010,739122;163227,704881;242608,564573;250374,537847;265906,454331;265906,454331;270219,457671;270219,457671;421384,335426;421218,335554;420716,336104;413667,343253;411885,345763;410722,347035;405686,354111;353053,414243;338384,430946;323717,448484;258882,517845;324579,447649;339247,430110;353916,413407;406549,353275;411885,345763;420716,336104;443287,277836;435840,280347;430302,282337;428984,283956;419492,292308;395332,307341;378939,324879;363407,342418;353053,351605;352701,351179;342915,362567;326305,382506;299557,410902;303871,415912;303953,415842;300419,411737;327167,383341;353916,351605;364270,342418;379801,324879;396195,307341;420354,292308;429846,283957;440200,280199;443469,279217;1693050,126945;1737055,146154;1756037,161187;1713758,141143;1693050,126945;1549818,65978;1584332,73494;1632651,96878;1549818,65978;1030387,60445;1012266,62637;973438,67648;935473,76000;919079,81011;900097,86022;858559,93920;850914,96879;798281,114417;746510,134461;710271,150330;686111,159516;626575,186242;598101,203781;570490,221319;526485,253055;485068,284791;445430,318261;448829,322374;457241,316789;464401,311623;490245,289802;531662,258066;575666,226330;603277,208791;631752,191253;691287,164527;714585,152835;750824,136966;802595,116922;855228,99384;877337,95181;888018,91648;1033389,61293;1338960,42489;1357403,44263;1382426,52615;1363444,50110;1323753,42593;1338960,42489;1439374,35912;1474750,38417;1517892,55120;1464396,45934;1439374,35912;1150753,35703;1051094,40923;982066,50109;949278,58461;920804,68483;881113,73494;730978,129450;676619,152835;660225,158681;645557,166198;617946,180395;574804,202109;542016,227164;447103,298989;427268,315683;407863,332833;408274,333231;259003,502770;228803,542858;214997,567078;201192,589627;175306,636396;147149,679343;146833,680660;137341,705716;130439,717408;128713,719078;121055,743716;119222,758331;117496,779210;105416,813452;94199,847694;82119,897804;75216,943738;70903,989672;76942,957936;77502,955317;78668,942903;85571,896969;87732,897667;87920,896891;85572,896134;97651,846024;108868,811781;120892,777697;120085,777540;121811,756661;131302,717408;138205,705716;138436,705105;147696,680660;176170,637232;202055,590462;215861,567913;229666,543693;259866,503605;409138,334067;448829,298990;543741,227165;576530,202110;619672,180396;647283,166198;661952,158682;678345,152835;732705,129450;882840,73495;922531,68484;951004,58462;983792,50110;1052820,40923;1152478,36016;1232581,38618;1271982,0;1312535,2505;1353952,6681;1381563,13363;1399683,21714;1422117,17538;1455768,25055;1476476,30901;1475613,31736;1474750,37582;1439374,35077;1427294,31736;1415214,29230;1391917,24219;1368621,19208;1344461,15868;1317713,15868;1296142,15868;1262491,15868;1260911,15379;1246097,22549;1251274,30901;1303045,40923;1280006,41312;1280395,41341;1304770,40923;1325478,43429;1365169,50945;1384152,53451;1416078,60132;1448866,66813;1480790,74329;1512716,83517;1528247,87692;1543779,92703;1543979,92880;1555116,94739;1582107,104447;1585877,109976;1586921,110242;1611080,119428;1631789,127780;1652497,136967;1668028,145319;1678382,150330;1689599,156176;1727564,177055;1775883,207121;1800906,223825;1801630,224325;1814418,231845;2301356,1118288;2300991,1125277;2310847,1126640;2320338,1133321;2324652,1155870;2341046,1182595;2347950,1183203;2347950,1176750;2354964,1157890;2354851,1154201;2361754,1131651;2371246,1131651;2385914,1122464;2387639,1159212;2383326,1176750;2378149,1193453;2375560,1221014;2374697,1235211;2372972,1249410;2369292,1251784;2369520,1252749;2373045,1250475;2374697,1236882;2375560,1222684;2378149,1195123;2383326,1178420;2387639,1160882;2394542,1165893;2393680,1178420;2391954,1190948;2391091,1214333;2389365,1241893;2385051,1271124;2379874,1302025;2373834,1332091;2362617,1395563;2352263,1401410;2339320,1438157;2335869,1473234;2334143,1478245;2319475,1516663;2315161,1520004;2297041,1560926;2316024,1520004;2320338,1516663;2292727,1592663;2278059,1600180;2275017,1606069;2275471,1606860;2278922,1600179;2293590,1592663;2283236,1621058;2264253,1654465;2254762,1671168;2244408,1687872;2236642,1700399;2225426,1724619;2213346,1748004;2194363,1773059;2175381,1796443;2176171,1794867;2154671,1823169;2108078,1872444;2098904,1886105;2108078,1873279;2154671,1824003;2119295,1875784;2101067,1894262;2086434,1904674;2085644,1905851;2076496,1912663;2076153,1915037;2035599,1955125;1992457,1993543;1990461,1994944;1976063,2012751;1941549,2037806;1909291,2061223;1909176,2061359;1941549,2038642;1976063,2013587;1947589,2041147;1924400,2055762;1908359,2062320;1907898,2062862;1890641,2073719;1884138,2076636;1867777,2089483;1851814,2100444;1827654,2115477;1819889,2116313;1811257,2120026;1809915,2121012;1820751,2117147;1828517,2116313;1797455,2138862;1777609,2148885;1757764,2158071;1743746,2160106;1741369,2161412;1675793,2188972;1672450,2189707;1652497,2202334;1663713,2205675;1622297,2223214;1625748,2211522;1611943,2216533;1599001,2220708;1572252,2229060;1568678,2224908;1555857,2227389;1540326,2230730;1508401,2238247;1507349,2238720;1537738,2231565;1553269,2228224;1566212,2225719;1571389,2229894;1598137,2221543;1611080,2217367;1624885,2212356;1621434,2224049;1585194,2240752;1583418,2240271;1558446,2249938;1537738,2255785;1506676,2263301;1493841,2262258;1466997,2267313;1466122,2269148;1394506,2282510;1378112,2278334;1364306,2278334;1340146,2285851;1318576,2287521;1297004,2288356;1294661,2287385;1275002,2290758;1251274,2286686;1252137,2285851;1256451,2280004;1236606,2277499;1246097,2272488;1274571,2271653;1302182,2270818;1341872,2271653;1369483,2269148;1421254,2258290;1455768,2250774;1481653,2249938;1483454,2249129;1458357,2249939;1423843,2257455;1372072,2268313;1344461,2270818;1304770,2269983;1277159,2270818;1248685,2271654;1249548,2268313;1255588,2259961;1521344,2217367;1701679,2151390;1749135,2127169;1775883,2113807;1803494,2099609;1855265,2069543;1896681,2038642;1974337,1980180;1995908,1963477;2016616,1945939;2047679,1918378;2060622,1897499;2079213,1881003;2079363,1879967;2061485,1895829;2048542,1916707;2017480,1944268;1996771,1961806;1975201,1978510;1897545,2036971;1856128,2067873;1804358,2097939;1776747,2112136;1749998,2125499;1702542,2149719;1522207,2215697;1256451,2258291;1236606,2258291;1234017,2251610;1213309,2250774;1194326,2258291;1139104,2259126;1098551,2257455;1078705,2255785;1058860,2252444;1070814,2240102;1068351,2240752;1023811,2232769;1021757,2233236;936336,2218203;902685,2211522;873348,2206511;837972,2190642;793966,2174774;748236,2157235;756001,2151390;787927,2157235;801732,2168928;849188,2182290;943239,2205675;966535,2209851;991558,2214027;1019169,2219873;1049597,2226242;1051956,2225719;1080431,2229895;1081293,2228225;1122710,2229895;1129612,2230730;1193463,2230730;1240056,2232400;1295278,2228225;1302181,2228225;1304770,2234906;1359129,2228225;1395368,2219873;1416077,2216533;1429020,2214862;1457493,2208181;1480790,2203170;1504087,2197323;1546820,2190165;1552407,2188137;1507539,2195653;1484242,2201500;1460945,2206511;1432471,2213192;1419529,2214862;1398821,2218203;1342735,2223214;1304770,2226555;1297867,2226555;1242645,2230730;1196052,2229060;1132201,2229060;1125299,2228225;1098551,2217367;1083882,2226555;1083845,2226627;1095962,2219038;1122710,2229894;1081294,2228224;1081620,2228020;1054545,2224049;1022621,2217367;995010,2211522;969987,2207345;946690,2203170;852640,2179785;805184,2166423;791378,2154730;759453,2148884;711997,2125499;698191,2126335;649008,2102114;640380,2087081;642106,2086247;672306,2102114;702505,2117983;711133,2112972;675757,2090422;646420,2077895;605866,2055345;571352,2033631;516994,2011082;496285,1994378;500599,1992708;521307,1998554;478165,1955125;454006,1935917;431572,1916707;403098,1894158;361682,1849894;358840,1841298;350464,1833191;321991,1803125;318540,1788092;307322,1773059;305986,1771031;292653,1762201;266768,1726289;252100,1692883;250374,1692883;230529,1656135;211547,1619388;191701,1576795;173582,1533366;191701,1562597;209821,1599344;215861,1619388;218356,1622931;215284,1607469;207271,1593394;194228,1565004;178758,1540047;159775,1489937;143514,1438573;138172,1423594;114913,1333731;104627,1268495;104553,1270288;105416,1283651;109730,1314553;114907,1346289;106279,1318728;100239,1283651;93337,1283651;89022,1251915;82983,1231871;77805,1212662;63137,1197629;58823,1197629;54508,1176750;52783,1150024;56234,1112442;57960,1099080;60898,1089914;59470,1069013;61411,1038112;64862,1031849;64862,1028090;57960,1040618;51920,1032266;40703,1017233;38654,1005332;38115,1006376;34663,1039782;32074,1073189;29486,1099080;29486,1152529;30349,1180090;32074,1207650;24309,1233541;22583,1233541;17406,1183431;17406,1131651;21720,1091563;29483,1099075;22583,1090728;20858,1060662;22583,1014727;23446,1002200;26035,981321;36389,943738;41548,918772;39840,912837;33800,946244;23446,983826;20858,1004705;19994,1017233;18269,1063167;19994,1093233;15681,1133321;15681,1185101;20858,1235211;22583,1235211;33800,1282816;39840,1322069;52783,1362157;73167,1448362;74947,1464883;78669,1464883;97651,1509146;104554,1531696;91611,1512487;77805,1482421;76943,1490772;69436,1468249;64000,1469058;57960,1449850;37251,1403915;24309,1362992;23446,1328750;17406,1288662;13092,1248574;3601,1219344;9640,1064002;15681,1023914;10504,1002200;20858,942068;23446,927870;30349,879430;48469,844353;44154,891958;48467,883798;51057,864293;51920,842683;59685,815122;71765,773364;86434,730771;87533,729574;94200,695694;103691,671473;114908,651429;137342,609671;155461,572089;181347,523649;200329,502770;215861,473539;228804,455165;242609,448484;246061,443473;259866,416748;286614,386682;287342,399248;285391,404530;313362,376660;327167,359122;345287,342418;346848,344097;346151,343253;368584,321539;391018,301495;415178,276440;448829,252219;485068,226330;506736,211698;521307,198769;547193,183736;574804,169538;578459,167719;587855,158786;603278,147824;620212,139472;632191,136803;634340,135296;869033,43428;877741,41595;901821,33406;918432,30169;927093,30098;930296,29230;1127024,4175;1182893,3967;1242645,5010;1243758,5818;1272845,2505;1299593,6680;1326342,11691;1340142,14728;1325478,10857;1298730,5846;1271982,1670;1271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0" alt="&quot;&quot;" style="position:absolute;left:51259;top:22825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alt="&quot;&quot;" style="position:absolute;left:63300;top:17221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C26CC4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2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3" alt="&quot;&quot;" style="position:absolute;left:56089;top:103534;width:20998;height:15597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formulas/>
                <v:path arrowok="t" o:connecttype="custom" o:connectlocs="1141594,1551217;1131781,1555194;1132369,1555384;1223190,1510842;1191461,1516528;1143868,1521077;1141602,1516528;1174841,1514253;1223190,1510842;1305721,1504889;1303784,1505301;1304777,1505155;713644,1496341;747261,1502881;761615,1503449;801653,1518234;819784,1521077;820918,1521362;825072,1518234;840936,1521646;856800,1524489;888059,1529961;888529,1529607;924790,1534156;942165,1536430;959540,1537567;995046,1538705;1043394,1538136;1045492,1538136;1050193,1536145;1060769,1533587;1071534,1533445;1078900,1534155;1080883,1538136;1097786,1538136;1092498,1543822;1089476,1546665;1079655,1550077;1061524,1550077;1038106,1548940;987491,1547803;949719,1545528;916480,1542116;883241,1538136;832626,1532449;793343,1522783;793798,1522535;770680,1517097;750283,1510273;726865,1504587;702691,1498332;713644,1496341;1158335,1484150;1146794,1485476;1066970,1488510;1093253,1490939;1100052,1489802;1146890,1485822;1154597,1484694;1230054,1475911;1190850,1480415;1204303,1480704;1223661,1478003;1373161,1474596;1250202,1499243;1312426,1488807;584842,1463077;671717,1490939;702691,1498332;726109,1504586;749528,1510273;769924,1517096;765392,1519940;753305,1518233;710245,1506293;689093,1500037;667940,1493214;639989,1485822;615815,1477861;596929,1470469;584842,1463077;620348,1448861;661897,1464783;656609,1467058;608261,1449430;620348,1448861;466993,1410195;518363,1431803;528939,1440901;504765,1431234;486635,1422705;466993,1410195;557073,1395604;557080,1395766;559631,1398090;559912,1397116;1660311,1358278;1657568,1358450;1612241,1382901;1567670,1401097;1535941,1415312;1518566,1420998;1500436,1426685;1478528,1435214;1461908,1442606;1437734,1449999;1412805,1456822;1406005,1461940;1395429,1464783;1368989,1468195;1334994,1476156;1304021,1483547;1270026,1490940;1227721,1498901;1168042,1506293;1166531,1507999;1137836,1513398;1138580,1513685;1170446,1507688;1171064,1506293;1230744,1498901;1273049,1490940;1307043,1483547;1338017,1476156;1372011,1468195;1398452,1464783;1380553,1472867;1381076,1472744;1399963,1464214;1410539,1461371;1411243,1461224;1415827,1457391;1440756,1450567;1464931,1443175;1481550,1435783;1503458,1427254;1521588,1421567;1534021,1417499;1540475,1414175;1572203,1399960;1616774,1381764;364880,1350414;367748,1352266;368726,1352641;1665380,1335570;1665122,1335704;1665122,1335867;1666323,1335996;1666633,1335704;1681701,1327082;1677241,1329401;1676453,1330018;1679511,1328545;303197,1298441;331727,1323725;309106,1303292;1735190,1298424;1735122,1298442;1734622,1301018;1722535,1311254;1708182,1323195;1709047,1323044;1722535,1311822;1734622,1301587;1735190,1298424;377035,1285620;378531,1286990;378606,1286803;265291,1272587;284932,1282254;285897,1283108;294847,1284599;315149,1298743;343101,1315802;355188,1328312;361987,1334567;390693,1352763;382384,1357881;355650,1335521;354433,1335704;354433,1335704;379732,1356863;382384,1357881;390694,1352763;462461,1395410;448108,1398822;453395,1401665;432243,1402233;418645,1395410;405803,1388018;374074,1368116;344612,1348214;317416,1328312;304574,1318646;292487,1308410;297019,1303861;312128,1314097;328748,1323763;349144,1340253;350878,1341373;328748,1323763;312883,1314097;297774,1303861;281155,1288508;265291,1272587;1929526,1182175;1929143,1182299;1920891,1197204;1921595,1110938;1901575,1132704;1891754,1146351;1881934,1158861;1858515,1182175;1838118,1205489;1819988,1224254;1818475,1224949;1817238,1226329;1819232,1225391;1837362,1206626;1857760,1183312;1881178,1159999;1890999,1147489;1900819,1133842;1921217,1111665;1981935,1108964;1975608,1119626;1962010,1140097;1975608,1119626;1981935,1108964;1999782,1103136;1989961,1125312;1972587,1149195;1955211,1173646;1939347,1188999;1949923,1173077;1958989,1157156;1965787,1148626;1974853,1137254;1983163,1125881;1999782,1103136;1950885,1054394;1932548,1078685;1932211,1079269;1950678,1054803;1960941,999376;1938902,1044701;1892542,1116031;1885753,1124108;1885711,1124175;1869846,1144646;1853982,1166823;1835851,1183881;1820743,1203215;1731601,1278842;1702138,1297607;1699311,1299224;1698092,1300153;1685772,1307713;1675698,1316371;1638681,1337411;1632881,1340168;1617127,1349836;1614851,1350948;1611485,1353332;1582023,1368116;1552561,1381764;1549189,1383050;1529240,1392803;1523055,1395151;1517056,1398253;1496658,1406783;1477601,1412408;1435125,1428535;1335473,1456511;1266031,1469951;1322152,1461940;1332728,1460233;1366722,1451135;1387875,1446018;1421870,1432939;1460397,1422704;1485081,1415418;1495903,1410763;1505723,1408489;1519321,1402802;1522894,1400933;1532164,1394273;1552561,1385175;1575766,1376613;1584289,1372665;1613752,1357881;1626594,1348783;1640948,1341959;1677964,1320920;1704405,1302155;1733867,1283391;1823009,1207763;1835276,1192065;1835851,1190704;1855493,1167959;1861536,1161136;1869572,1152746;1872113,1149195;1887976,1128724;1918950,1080391;1949168,1028646;1958044,1007606;2043597,949038;2041331,950175;2041331,950175;2050733,915338;2050462,916344;2052663,918332;2059462,924019;2063995,921744;2064109,921308;2060973,922881;2053418,917763;2043999,850744;2043472,850766;2042516,850806;2042842,853509;2042087,867725;2039065,876254;2020935,897862;2016402,916627;2011870,922881;2004315,950175;1996005,971783;1986940,992823;1981652,1009313;1975608,1026371;1980428,1020728;1984674,1008744;1988450,991685;1997516,970646;2005826,949038;2013380,921744;2017913,915489;2022446,896724;2040576,875117;2028489,918901;2019424,955293;1999027,1001920;1994991,1006645;1993266,1013719;1987695,1025803;1966543,1060489;1956722,1078685;1950678,1088352;1943124,1098587;1922728,1125881;1900819,1152607;1872868,1188430;1841895,1223685;1821499,1243587;1799590,1262920;1792036,1270881;1783726,1278842;1770884,1286803;1749880,1304307;1750486,1306136;1728579,1323195;1705160,1335704;1686274,1347077;1668383,1356918;1671165,1356744;1690807,1345940;1709693,1334567;1733112,1322057;1755020,1304999;1754264,1302724;1775416,1285097;1788259,1277136;1796569,1269175;1804123,1261215;1826031,1241881;1846428,1221979;1877401,1186724;1905352,1150901;1927260,1124175;1947657,1096881;1955211,1086646;1961255,1076979;1971076,1058783;1992228,1024097;2000538,1000783;2020935,954156;2030000,917764;2042087,873979;2044812,866288;2042842,866019;2043597,851803;2060217,838724;2051420,866314;2051421,866314;2060218,838725;2067016,833038;2062484,840431;2062484,840431;2061445,855925;2060973,870568;2053418,888065;2053418,890063;2062484,870568;2063995,840430;2067517,834686;2034532,808587;2029581,817395;2027733,830195;2025350,824215;2024478,825060;2026978,831333;2025467,840431;2028489,847823;2030831,847725;2029244,843842;2030755,834744;2034532,808587;2097990,793234;2099501,793803;2098745,817685;2099501,834175;2097234,864312;2094968,881371;2088169,906391;2085903,927430;2074571,966097;2063995,999646;2045109,1005901;2046620,1002489;2049642,978607;2060973,953587;2070038,949607;2070038,949606;2079859,906391;2085147,885920;2089680,864881;2093457,844979;2094968,826215;2095723,810293;2097234,801763;2097990,793234;106397,529581;106773,529723;106809,529643;151975,448078;135355,471391;121757,479921;121725,480466;120410,502234;120447,502182;121757,480489;135355,471960;151975,448646;152541,448931;152824,448504;161039,398607;150463,404293;134599,429313;138229,431499;138347,431115;135355,429313;151219,404293;160584,399259;219209,366196;218255,366771;214204,378492;211654,384392;142154,479921;132333,503235;123267,527117;103626,577156;90784,611274;84740,636862;81718,649940;79452,663019;72653,698274;70386,719882;74164,742627;75934,730233;75675,726136;78697,702254;85495,666999;90888,662128;98718,622684;98338,615823;105801,599718;110242,586197;108914,588529;104382,587391;93050,611843;93805,625490;88517,651646;87762,656196;80208,663019;82473,649940;85495,636862;91539,611274;104382,577156;124023,527117;133088,503235;142909,479921;212409,384392;219209,366196;232807,309333;232807,309333;236583,311608;236583,311607;368932,228376;368787,228463;368346,228838;362175,233705;360615,235414;359597,236280;355188,241098;309106,282039;296264,293412;283421,305352;226658,352577;284177,304784;297019,292843;309862,281470;355943,240529;360615,235414;368346,228838;388108,189166;381588,190875;376739,192231;375585,193333;367275,199019;346123,209254;331770,221196;318172,233136;309106,239392;308798,239102;300230,246855;285687,260431;262269,279764;266046,283176;266118,283128;263024,280333;286442,260999;309862,239392;318927,233137;332525,221196;346878,209255;368030,199019;376340,193333;385406,190774;388267,190106;1482305,86431;1520832,99509;1537452,109745;1500436,96098;1482305,86431;1356902,44921;1387120,50039;1429424,65960;1356902,44921;902128,41154;886263,42647;852268,46058;819028,51745;804675,55157;788056,58568;751688,63946;744995,65961;698914,77902;653587,91549;621859,102353;600707,108607;548581,126804;523652,138745;499477,150686;460950,172294;424688,193901;389984,216690;392960,219490;400326,215687;406594,212170;429221,197313;465482,175705;504009,154098;528183,142156;553113,130215;605238,112019;625636,104058;657364,93254;702691,79607;748772,67666;768130,64804;777480,62399;904756,41732;1172291,28929;1188439,30137;1210347,35823;1193727,34118;1158977,29000;1172291,28929;1260206,24451;1291178,26156;1328950,37529;1282113,31274;1260206,24451;1007511,24309;920257,27862;859822,34117;831116,39803;806186,46627;771435,50039;639989,88137;592396,104058;578043,108039;565200,113156;541026,122823;503254,137607;474548,154666;391449,203568;374083,214934;357094,226611;357454,226882;226763,342313;200322,369607;188235,386097;176148,401450;153485,433293;128833,462533;128556,463431;120246,480489;114202,488450;112691,489588;105987,506362;104382,516313;102871,530529;92295,553843;82473,577156;71897,611274;65854,642548;62077,673823;67365,652215;67855,650432;68876,641980;74919,610705;76811,611181;76976,610652;74920,610136;85496,576019;95316,552705;105844,529498;105138,529391;106648,515176;114958,488450;121001,480489;121204,480074;129312,463431;154241,433862;176904,402019;188991,386666;201078,370176;227519,342882;358210,227451;392960,203568;476058,154667;504765,137608;542537,122823;566711,113156;579554,108039;593907,104058;641500,88137;772947,50039;807697,46627;832626,39804;861333,34118;921768,27862;1009022,24522;1079154,26293;1113650,0;1149156,1706;1185417,4549;1209591,9098;1225455,14784;1245097,11941;1274559,17059;1292689,21039;1291934,21608;1291178,25588;1260206,23882;1249630,21608;1239053,19902;1218656,16490;1198260,13078;1177107,10804;1153689,10804;1134803,10804;1105341,10804;1103957,10471;1090987,15353;1095520,21039;1140846,27862;1120676,28127;1121016,28147;1142357,27862;1160488,29569;1195238,34686;1211858,36392;1239809,40941;1268516,45490;1296467,50608;1324419,56863;1338017,59706;1351614,63117;1351790,63238;1361541,64503;1385172,71113;1388473,74878;1389386,75059;1410539,81313;1428669,87000;1446800,93255;1460398,98941;1469463,102353;1479284,106333;1512523,120549;1554828,141019;1576736,152392;1577369,152733;1588566,157853;2014891,761391;2014572,766150;2023201,767077;2031510,771626;2035288,786979;2049641,805175;2055685,805589;2055685,801195;2061826,788355;2061728,785842;2067771,770489;2076082,770489;2088924,764235;2090435,789254;2086658,801195;2082125,812568;2079858,831333;2079103,840999;2077592,850666;2074371,852283;2074571,852940;2077657,851391;2079103,842136;2079858,832470;2082125,813705;2086658,802332;2090435,790391;2096478,793803;2095723,802332;2094212,810862;2093456,826784;2091945,845548;2088169,865450;2083636,886489;2078348,906960;2068527,950175;2059462,954156;2048130,979176;2045108,1003058;2043597,1006470;2030755,1032627;2026978,1034901;2011114,1062763;2027733,1034901;2031510,1032627;2007336,1084371;1994494,1089489;1991831,1093499;1992228,1094038;1995250,1089489;2008092,1084371;1999027,1103705;1982407,1126450;1974098,1137822;1965032,1149195;1958233,1157724;1948413,1174214;1937836,1190136;1921217,1207195;1904597,1223116;1905289,1222043;1886466,1241312;1845672,1274862;1837640,1284163;1845672,1275430;1886466,1241881;1855493,1277136;1839534,1289716;1826722,1296806;1826030,1297607;1818021,1302245;1817721,1303861;1782215,1331155;1744443,1357312;1742696,1358266;1730090,1370390;1699872,1387449;1671629,1403393;1671529,1403485;1699872,1388018;1730090,1370959;1705160,1389724;1684858,1399675;1670813,1404140;1670410,1404509;1655301,1411900;1649607,1413887;1635283,1422634;1621306,1430097;1600154,1440332;1593355,1440901;1585798,1443429;1584623,1444100;1594111,1441469;1600910,1440901;1573714,1456253;1556338,1463077;1538964,1469332;1526691,1470718;1524610,1471607;1467196,1490371;1464269,1490872;1446800,1499469;1456620,1501744;1420359,1513685;1423381,1505724;1411294,1509136;1399963,1511979;1376544,1517665;1373415,1514838;1362190,1516528;1348592,1518802;1320641,1523920;1319719,1524243;1346326,1519371;1359924,1517096;1371255,1515391;1375788,1518233;1399207,1512547;1410538,1509704;1422625,1506293;1419603,1514253;1387875,1525626;1386320,1525298;1364457,1531880;1346326,1535861;1319130,1540978;1307893,1540268;1284390,1543710;1283624,1544959;1220923,1554057;1206569,1551214;1194482,1551214;1173330,1556332;1154444,1557469;1135558,1558037;1133506,1557376;1116295,1559672;1095520,1556900;1096276,1556332;1100052,1552351;1082678,1550645;1090987,1547234;1115917,1546665;1140091,1546096;1174841,1546665;1199015,1544959;1244341,1537567;1274559,1532449;1297222,1531880;1298799,1531329;1276825,1531881;1246608,1536998;1201281,1544391;1177107,1546096;1142357,1545528;1118183,1546096;1093253,1546665;1094009,1544391;1099297,1538705;1331972,1509704;1489860,1464783;1531409,1448293;1554828,1439195;1579002,1429528;1624328,1409058;1660589,1388018;1728579,1348214;1747465,1336842;1765595,1324901;1792791,1306136;1804123,1291920;1820400,1280689;1820531,1279984;1804879,1290783;1793547,1304999;1766351,1323764;1748220,1335704;1729335,1347077;1661345,1386881;1625084,1407920;1579758,1428391;1555583,1438057;1532164,1447155;1490616,1463646;1332728,1508567;1100052,1537567;1082678,1537567;1080411,1533018;1062280,1532449;1045661,1537567;997312,1538136;961807,1536998;944432,1535861;927057,1533587;937523,1525183;935366,1525626;896371,1520190;894573,1520508;819784,1510273;790322,1505724;764637,1502312;733664,1491508;695136,1480705;655098,1468763;661897,1464783;689849,1468763;701936,1476724;743484,1485822;825828,1501744;846224,1504587;868132,1507430;892307,1511410;918946,1515746;921013,1515391;945942,1518234;946698,1517097;982959,1518234;989002,1518802;1044905,1518802;1085699,1519940;1134047,1517097;1140090,1517097;1142357,1521646;1189949,1517097;1221678,1511410;1239808,1509136;1251140,1507999;1276070,1503450;1296467,1500038;1316863,1496057;1354277,1491183;1359169,1489803;1319886,1494920;1299489,1498901;1279092,1502312;1254162,1506861;1242831,1507999;1224700,1510273;1175596,1513685;1142357,1515959;1136314,1515959;1087965,1518802;1047172,1517665;991269,1517665;985225,1517097;961807,1509704;948964,1515959;948932,1516008;959540,1510842;982959,1518233;946698,1517096;946984,1516957;923279,1514253;895328,1509704;871154,1505724;849246,1502881;828850,1500038;746506,1484116;704957,1475018;692870,1467058;664919,1463077;623370,1447155;611283,1447724;568222,1431234;560668,1420998;562179,1420430;588619,1431234;615060,1442038;622614,1438626;591641,1423273;565956,1414744;530450,1399391;500233,1384606;452640,1369254;434510,1357881;438286,1356744;456417,1360724;418645,1331155;397493,1318077;377851,1304999;352922,1289646;316661,1259508;314173,1253656;306840,1248136;281911,1227665;278889,1217430;269068,1207195;267898,1205814;256225,1199802;233562,1175352;220720,1152607;219209,1152607;201834,1127587;185214,1102567;167839,1073568;151975,1043999;167839,1063901;183703,1088920;188991,1102567;191176,1104980;188487,1094453;181471,1084869;170051,1065540;156507,1048548;139887,1014430;125650,979459;120973,969260;100609,908077;91603,863660;91539,864881;92295,873979;96071,895019;100604,916627;93050,897862;87762,873979;81718,873979;77941,852372;72653,838724;68121,825646;55278,815411;51501,815411;47723,801195;46212,782999;49234,757411;50745,748313;53318,742073;52067,727843;53767,706803;56789,702539;56789,699979;50745,708509;45457,702823;35636,692588;33842,684485;33370,685195;30348,707940;28082,730685;25816,748313;25816,784705;26571,803470;28082,822234;21283,839862;19772,839862;15240,805744;15240,770489;19016,743195;25813,748310;19772,742627;18261,722156;19772,690881;20527,682352;22794,668136;31859,642548;36376,625550;34881,621509;29593,644254;20527,669843;18261,684058;17506,692588;15995,723862;17506,744332;13729,771626;13729,806881;18261,840999;19772,840999;29593,873411;34881,900136;46212,927430;64060,986123;65617,997372;68876,997372;85496,1027509;91540,1042862;80208,1029783;68121,1009313;67365,1014999;60793,999664;56033,1000215;50745,987136;32614,955862;21283,927999;20527,904685;15240,877391;11462,850097;3153,830195;8440,724431;13729,697137;9196,682352;18261,641411;20527,631744;26571,598764;42436,574882;38658,607294;42434,601738;44701,588458;45457,573744;52256,554979;62832,526548;75675,497548;76637,496733;82474,473666;90784,457175;100605,443528;120246,415097;136110,389509;158773,356529;175393,342313;188991,322411;200323,309901;212410,305352;215432,301941;227519,283745;250937,263274;251575,271830;249866,275426;274355,256450;286442,244510;302307,233137;303674,234280;303063,233705;322704,218921;342346,205274;363498,188215;392960,171725;424688,154098;443659,144136;456417,135333;479080,125097;503254,115431;506455,114192;514681,108110;528184,100647;543010,94960;553498,93143;555379,92117;760859,29568;768483,28320;789566,22744;804108,20541;811691,20493;814496,19902;986736,2843;1035651,2701;1087965,3411;1088939,3961;1114406,1706;1137824,4548;1161243,7960;1173326,10028;1160488,7392;1137069,3980;1113650,1137;1113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4026DB87" w14:textId="7F2FB0AA" w:rsidR="0064608C" w:rsidRPr="0059686D" w:rsidRDefault="0064608C" w:rsidP="0059686D">
                      <w:pPr>
                        <w:spacing w:line="240" w:lineRule="auto"/>
                        <w:rPr>
                          <w:rFonts w:ascii="Brush Script MT" w:hAnsi="Brush Script MT"/>
                          <w:b/>
                          <w:bCs/>
                          <w:color w:val="FFFFFF" w:themeColor="background1"/>
                          <w:sz w:val="32"/>
                          <w:szCs w:val="24"/>
                          <w:lang w:val="fr-B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686D">
                        <w:rPr>
                          <w:rFonts w:ascii="Brush Script MT" w:hAnsi="Brush Script MT"/>
                          <w:b/>
                          <w:bCs/>
                          <w:color w:val="FFFFFF" w:themeColor="background1"/>
                          <w:sz w:val="32"/>
                          <w:szCs w:val="24"/>
                          <w:lang w:val="fr-B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Soyez vous-même, tous les autres sont déjà pris.</w:t>
                      </w:r>
                      <w:r w:rsidRPr="0059686D">
                        <w:rPr>
                          <w:rFonts w:ascii="Brush Script MT" w:hAnsi="Brush Script MT"/>
                          <w:b/>
                          <w:bCs/>
                          <w:color w:val="FFFFFF" w:themeColor="background1"/>
                          <w:sz w:val="32"/>
                          <w:szCs w:val="24"/>
                          <w:lang w:val="fr-B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Oscar Wilde</w:t>
                      </w:r>
                    </w:p>
                  </w:txbxContent>
                </v:textbox>
              </v:shape>
              <v:shape id="Forme libre : Forme 18" o:spid="_x0000_s1034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5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6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64608C" w:rsidRPr="0064608C">
      <w:rPr>
        <w:rFonts w:ascii="Edwardian Script ITC" w:eastAsia="Corbel" w:hAnsi="Edwardian Script ITC" w:cs="Corbel"/>
        <w:noProof/>
        <w:color w:val="FFFFFF" w:themeColor="background1"/>
        <w:sz w:val="56"/>
        <w:szCs w:val="56"/>
        <w:lang w:bidi="fr-FR"/>
      </w:rPr>
      <w:t>Sylvie Coaching</w:t>
    </w:r>
    <w:r w:rsidR="00D45945" w:rsidRPr="0064608C">
      <w:rPr>
        <w:rFonts w:ascii="Edwardian Script ITC" w:hAnsi="Edwardian Script ITC"/>
        <w:color w:val="FFFFFF" w:themeColor="background1"/>
        <w:sz w:val="40"/>
        <w:szCs w:val="32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8pt;height:351pt" o:bullet="t">
        <v:imagedata r:id="rId1" o:title="big-red-apple[1]"/>
      </v:shape>
    </w:pict>
  </w:numPicBullet>
  <w:numPicBullet w:numPicBulletId="1">
    <w:pict>
      <v:shape id="_x0000_i1035" type="#_x0000_t75" style="width:207.6pt;height:300pt" o:bullet="t">
        <v:imagedata r:id="rId2" o:title="pouty88131960197858_art[1]"/>
      </v:shape>
    </w:pict>
  </w:numPicBullet>
  <w:abstractNum w:abstractNumId="0" w15:restartNumberingAfterBreak="0">
    <w:nsid w:val="00806D5A"/>
    <w:multiLevelType w:val="multilevel"/>
    <w:tmpl w:val="EB1C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C7250"/>
    <w:multiLevelType w:val="multilevel"/>
    <w:tmpl w:val="83DA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A7A90"/>
    <w:multiLevelType w:val="hybridMultilevel"/>
    <w:tmpl w:val="59E0526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754008"/>
    <w:multiLevelType w:val="hybridMultilevel"/>
    <w:tmpl w:val="8116A064"/>
    <w:lvl w:ilvl="0" w:tplc="B1827B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47375"/>
    <w:multiLevelType w:val="multilevel"/>
    <w:tmpl w:val="39B4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151BB"/>
    <w:multiLevelType w:val="hybridMultilevel"/>
    <w:tmpl w:val="5614ADC4"/>
    <w:lvl w:ilvl="0" w:tplc="F5C8C2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92536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319BB"/>
    <w:multiLevelType w:val="hybridMultilevel"/>
    <w:tmpl w:val="3F585D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A5F4C"/>
    <w:multiLevelType w:val="multilevel"/>
    <w:tmpl w:val="3E04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372DB"/>
    <w:multiLevelType w:val="multilevel"/>
    <w:tmpl w:val="1B04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E43A7"/>
    <w:multiLevelType w:val="multilevel"/>
    <w:tmpl w:val="45E01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3CA3D6B"/>
    <w:multiLevelType w:val="multilevel"/>
    <w:tmpl w:val="FF34F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7150F"/>
    <w:multiLevelType w:val="multilevel"/>
    <w:tmpl w:val="45B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CC09C7"/>
    <w:multiLevelType w:val="multilevel"/>
    <w:tmpl w:val="7F68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E4096"/>
    <w:multiLevelType w:val="multilevel"/>
    <w:tmpl w:val="9294D1F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B645C36"/>
    <w:multiLevelType w:val="hybridMultilevel"/>
    <w:tmpl w:val="A3103AD8"/>
    <w:lvl w:ilvl="0" w:tplc="600048E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D202F"/>
    <w:multiLevelType w:val="multilevel"/>
    <w:tmpl w:val="BFA6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882AA5"/>
    <w:multiLevelType w:val="hybridMultilevel"/>
    <w:tmpl w:val="62A614B8"/>
    <w:lvl w:ilvl="0" w:tplc="9724BA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9042F"/>
    <w:multiLevelType w:val="multilevel"/>
    <w:tmpl w:val="5E2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15785F"/>
    <w:multiLevelType w:val="multilevel"/>
    <w:tmpl w:val="5B1C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933151"/>
    <w:multiLevelType w:val="hybridMultilevel"/>
    <w:tmpl w:val="4E7AEC18"/>
    <w:lvl w:ilvl="0" w:tplc="EC54F764">
      <w:start w:val="1"/>
      <w:numFmt w:val="bullet"/>
      <w:lvlText w:val="☺"/>
      <w:lvlJc w:val="left"/>
      <w:pPr>
        <w:ind w:left="36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C50005"/>
    <w:multiLevelType w:val="hybridMultilevel"/>
    <w:tmpl w:val="71C29E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371CC"/>
    <w:multiLevelType w:val="hybridMultilevel"/>
    <w:tmpl w:val="5BA8ACCC"/>
    <w:lvl w:ilvl="0" w:tplc="CA744EE8">
      <w:start w:val="1"/>
      <w:numFmt w:val="bullet"/>
      <w:lvlText w:val="☺"/>
      <w:lvlJc w:val="left"/>
      <w:pPr>
        <w:ind w:left="720" w:hanging="360"/>
      </w:pPr>
      <w:rPr>
        <w:rFonts w:ascii="Abadi" w:hAnsi="Aba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D63E6"/>
    <w:multiLevelType w:val="hybridMultilevel"/>
    <w:tmpl w:val="21425092"/>
    <w:lvl w:ilvl="0" w:tplc="600048E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7F2E7A"/>
    <w:multiLevelType w:val="hybridMultilevel"/>
    <w:tmpl w:val="3F585D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5EE5"/>
    <w:multiLevelType w:val="multilevel"/>
    <w:tmpl w:val="81C6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8552C5"/>
    <w:multiLevelType w:val="multilevel"/>
    <w:tmpl w:val="2194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893548"/>
    <w:multiLevelType w:val="hybridMultilevel"/>
    <w:tmpl w:val="7004E6EE"/>
    <w:lvl w:ilvl="0" w:tplc="688E8E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10273"/>
    <w:multiLevelType w:val="multilevel"/>
    <w:tmpl w:val="4434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E56BC5"/>
    <w:multiLevelType w:val="hybridMultilevel"/>
    <w:tmpl w:val="50AA1FC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F659E"/>
    <w:multiLevelType w:val="multilevel"/>
    <w:tmpl w:val="2FFA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940C4A"/>
    <w:multiLevelType w:val="hybridMultilevel"/>
    <w:tmpl w:val="68D2CE08"/>
    <w:lvl w:ilvl="0" w:tplc="688E8E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37256"/>
    <w:multiLevelType w:val="hybridMultilevel"/>
    <w:tmpl w:val="EED6281E"/>
    <w:lvl w:ilvl="0" w:tplc="A4CCBA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B481C"/>
    <w:multiLevelType w:val="multilevel"/>
    <w:tmpl w:val="1D02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D07435"/>
    <w:multiLevelType w:val="multilevel"/>
    <w:tmpl w:val="CD78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D40896"/>
    <w:multiLevelType w:val="hybridMultilevel"/>
    <w:tmpl w:val="A1CCC054"/>
    <w:lvl w:ilvl="0" w:tplc="69CA0A2C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B620A"/>
    <w:multiLevelType w:val="multilevel"/>
    <w:tmpl w:val="D692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816A50"/>
    <w:multiLevelType w:val="hybridMultilevel"/>
    <w:tmpl w:val="AAA03B9C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2065175">
    <w:abstractNumId w:val="28"/>
  </w:num>
  <w:num w:numId="2" w16cid:durableId="2110587354">
    <w:abstractNumId w:val="5"/>
  </w:num>
  <w:num w:numId="3" w16cid:durableId="137917522">
    <w:abstractNumId w:val="34"/>
  </w:num>
  <w:num w:numId="4" w16cid:durableId="2443285">
    <w:abstractNumId w:val="20"/>
  </w:num>
  <w:num w:numId="5" w16cid:durableId="1367295638">
    <w:abstractNumId w:val="23"/>
  </w:num>
  <w:num w:numId="6" w16cid:durableId="1194463628">
    <w:abstractNumId w:val="6"/>
  </w:num>
  <w:num w:numId="7" w16cid:durableId="942346472">
    <w:abstractNumId w:val="9"/>
  </w:num>
  <w:num w:numId="8" w16cid:durableId="697124206">
    <w:abstractNumId w:val="7"/>
  </w:num>
  <w:num w:numId="9" w16cid:durableId="176848868">
    <w:abstractNumId w:val="22"/>
  </w:num>
  <w:num w:numId="10" w16cid:durableId="254748482">
    <w:abstractNumId w:val="13"/>
  </w:num>
  <w:num w:numId="11" w16cid:durableId="300810440">
    <w:abstractNumId w:val="14"/>
  </w:num>
  <w:num w:numId="12" w16cid:durableId="390422357">
    <w:abstractNumId w:val="11"/>
  </w:num>
  <w:num w:numId="13" w16cid:durableId="2075229236">
    <w:abstractNumId w:val="35"/>
  </w:num>
  <w:num w:numId="14" w16cid:durableId="228422053">
    <w:abstractNumId w:val="17"/>
  </w:num>
  <w:num w:numId="15" w16cid:durableId="1603609655">
    <w:abstractNumId w:val="8"/>
  </w:num>
  <w:num w:numId="16" w16cid:durableId="1808619263">
    <w:abstractNumId w:val="1"/>
  </w:num>
  <w:num w:numId="17" w16cid:durableId="156849970">
    <w:abstractNumId w:val="15"/>
  </w:num>
  <w:num w:numId="18" w16cid:durableId="1238249836">
    <w:abstractNumId w:val="29"/>
  </w:num>
  <w:num w:numId="19" w16cid:durableId="545020373">
    <w:abstractNumId w:val="12"/>
  </w:num>
  <w:num w:numId="20" w16cid:durableId="1160393181">
    <w:abstractNumId w:val="32"/>
  </w:num>
  <w:num w:numId="21" w16cid:durableId="1827281654">
    <w:abstractNumId w:val="18"/>
  </w:num>
  <w:num w:numId="22" w16cid:durableId="334236584">
    <w:abstractNumId w:val="33"/>
  </w:num>
  <w:num w:numId="23" w16cid:durableId="362636678">
    <w:abstractNumId w:val="24"/>
  </w:num>
  <w:num w:numId="24" w16cid:durableId="1138499150">
    <w:abstractNumId w:val="27"/>
  </w:num>
  <w:num w:numId="25" w16cid:durableId="1229607107">
    <w:abstractNumId w:val="25"/>
  </w:num>
  <w:num w:numId="26" w16cid:durableId="2009169850">
    <w:abstractNumId w:val="4"/>
  </w:num>
  <w:num w:numId="27" w16cid:durableId="1657417847">
    <w:abstractNumId w:val="0"/>
  </w:num>
  <w:num w:numId="28" w16cid:durableId="83504211">
    <w:abstractNumId w:val="10"/>
  </w:num>
  <w:num w:numId="29" w16cid:durableId="979842014">
    <w:abstractNumId w:val="2"/>
  </w:num>
  <w:num w:numId="30" w16cid:durableId="1357807422">
    <w:abstractNumId w:val="31"/>
  </w:num>
  <w:num w:numId="31" w16cid:durableId="1057509528">
    <w:abstractNumId w:val="3"/>
  </w:num>
  <w:num w:numId="32" w16cid:durableId="2105759187">
    <w:abstractNumId w:val="16"/>
  </w:num>
  <w:num w:numId="33" w16cid:durableId="1342005559">
    <w:abstractNumId w:val="26"/>
  </w:num>
  <w:num w:numId="34" w16cid:durableId="679235983">
    <w:abstractNumId w:val="30"/>
  </w:num>
  <w:num w:numId="35" w16cid:durableId="1726637817">
    <w:abstractNumId w:val="21"/>
  </w:num>
  <w:num w:numId="36" w16cid:durableId="808285152">
    <w:abstractNumId w:val="19"/>
  </w:num>
  <w:num w:numId="37" w16cid:durableId="13593531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8C"/>
    <w:rsid w:val="00003BAA"/>
    <w:rsid w:val="0000595B"/>
    <w:rsid w:val="000412E0"/>
    <w:rsid w:val="00041F8A"/>
    <w:rsid w:val="00042D9A"/>
    <w:rsid w:val="00046549"/>
    <w:rsid w:val="000615A6"/>
    <w:rsid w:val="00063031"/>
    <w:rsid w:val="00083BAA"/>
    <w:rsid w:val="000A0528"/>
    <w:rsid w:val="000A2A1F"/>
    <w:rsid w:val="000B4901"/>
    <w:rsid w:val="000B5D0A"/>
    <w:rsid w:val="000B6848"/>
    <w:rsid w:val="000B6B76"/>
    <w:rsid w:val="000C1A1F"/>
    <w:rsid w:val="000D22D0"/>
    <w:rsid w:val="000D2BEE"/>
    <w:rsid w:val="000D7B45"/>
    <w:rsid w:val="000E5896"/>
    <w:rsid w:val="000F0A1A"/>
    <w:rsid w:val="000F5C22"/>
    <w:rsid w:val="00116034"/>
    <w:rsid w:val="0012739D"/>
    <w:rsid w:val="00131058"/>
    <w:rsid w:val="00140D18"/>
    <w:rsid w:val="00146820"/>
    <w:rsid w:val="001509C0"/>
    <w:rsid w:val="001562BF"/>
    <w:rsid w:val="00157C17"/>
    <w:rsid w:val="00161C3D"/>
    <w:rsid w:val="00171B56"/>
    <w:rsid w:val="0017663C"/>
    <w:rsid w:val="001766D6"/>
    <w:rsid w:val="00187A4B"/>
    <w:rsid w:val="00192B8C"/>
    <w:rsid w:val="0019438D"/>
    <w:rsid w:val="00195216"/>
    <w:rsid w:val="001D5793"/>
    <w:rsid w:val="001E6460"/>
    <w:rsid w:val="00204F5C"/>
    <w:rsid w:val="00214431"/>
    <w:rsid w:val="0021563C"/>
    <w:rsid w:val="00216A25"/>
    <w:rsid w:val="00217C8A"/>
    <w:rsid w:val="00224485"/>
    <w:rsid w:val="00224FEE"/>
    <w:rsid w:val="00240244"/>
    <w:rsid w:val="00242348"/>
    <w:rsid w:val="00246475"/>
    <w:rsid w:val="0026243D"/>
    <w:rsid w:val="002644C7"/>
    <w:rsid w:val="00271264"/>
    <w:rsid w:val="00286D5E"/>
    <w:rsid w:val="00291A22"/>
    <w:rsid w:val="002C003A"/>
    <w:rsid w:val="002C161C"/>
    <w:rsid w:val="002D6387"/>
    <w:rsid w:val="002E4ECA"/>
    <w:rsid w:val="002F448F"/>
    <w:rsid w:val="002F4ABE"/>
    <w:rsid w:val="0033581C"/>
    <w:rsid w:val="00353043"/>
    <w:rsid w:val="00357929"/>
    <w:rsid w:val="00366BBB"/>
    <w:rsid w:val="0037292E"/>
    <w:rsid w:val="00374677"/>
    <w:rsid w:val="00394521"/>
    <w:rsid w:val="00394A59"/>
    <w:rsid w:val="003A1B3F"/>
    <w:rsid w:val="003A7F76"/>
    <w:rsid w:val="003C6B05"/>
    <w:rsid w:val="003D3E93"/>
    <w:rsid w:val="003E24DF"/>
    <w:rsid w:val="00405BE7"/>
    <w:rsid w:val="00411FA1"/>
    <w:rsid w:val="004313CD"/>
    <w:rsid w:val="00436FF9"/>
    <w:rsid w:val="00441211"/>
    <w:rsid w:val="00454CEC"/>
    <w:rsid w:val="00460A6B"/>
    <w:rsid w:val="00486A47"/>
    <w:rsid w:val="004A2B0D"/>
    <w:rsid w:val="004A7DA5"/>
    <w:rsid w:val="004B10ED"/>
    <w:rsid w:val="004B7B18"/>
    <w:rsid w:val="004D5EF5"/>
    <w:rsid w:val="004F691D"/>
    <w:rsid w:val="00501C81"/>
    <w:rsid w:val="00504164"/>
    <w:rsid w:val="00513843"/>
    <w:rsid w:val="00522EB1"/>
    <w:rsid w:val="00525267"/>
    <w:rsid w:val="00527BDE"/>
    <w:rsid w:val="00532DC0"/>
    <w:rsid w:val="00557EFD"/>
    <w:rsid w:val="00564809"/>
    <w:rsid w:val="005812F7"/>
    <w:rsid w:val="0059686D"/>
    <w:rsid w:val="005C2210"/>
    <w:rsid w:val="005D5639"/>
    <w:rsid w:val="005E5E21"/>
    <w:rsid w:val="005E7AC8"/>
    <w:rsid w:val="00612C26"/>
    <w:rsid w:val="00613EC6"/>
    <w:rsid w:val="00615018"/>
    <w:rsid w:val="0062123A"/>
    <w:rsid w:val="0064608C"/>
    <w:rsid w:val="00646E75"/>
    <w:rsid w:val="0065469B"/>
    <w:rsid w:val="00655704"/>
    <w:rsid w:val="0067148F"/>
    <w:rsid w:val="006A20BB"/>
    <w:rsid w:val="006C37BE"/>
    <w:rsid w:val="006C59E6"/>
    <w:rsid w:val="006D20A9"/>
    <w:rsid w:val="006F44BF"/>
    <w:rsid w:val="006F45B8"/>
    <w:rsid w:val="006F603C"/>
    <w:rsid w:val="006F6F10"/>
    <w:rsid w:val="00704E29"/>
    <w:rsid w:val="00715402"/>
    <w:rsid w:val="00723AF5"/>
    <w:rsid w:val="00736A41"/>
    <w:rsid w:val="007374B0"/>
    <w:rsid w:val="00753E8F"/>
    <w:rsid w:val="007556D1"/>
    <w:rsid w:val="00765BD2"/>
    <w:rsid w:val="0077321F"/>
    <w:rsid w:val="00780649"/>
    <w:rsid w:val="00783E79"/>
    <w:rsid w:val="007B5AE8"/>
    <w:rsid w:val="007B7807"/>
    <w:rsid w:val="007C7397"/>
    <w:rsid w:val="007D02B5"/>
    <w:rsid w:val="007E1603"/>
    <w:rsid w:val="007F5192"/>
    <w:rsid w:val="007F574A"/>
    <w:rsid w:val="00815818"/>
    <w:rsid w:val="00827E9A"/>
    <w:rsid w:val="0085357E"/>
    <w:rsid w:val="00855C6E"/>
    <w:rsid w:val="00874768"/>
    <w:rsid w:val="008A7A33"/>
    <w:rsid w:val="008B4EAE"/>
    <w:rsid w:val="008B7FD5"/>
    <w:rsid w:val="008C5022"/>
    <w:rsid w:val="008D79C3"/>
    <w:rsid w:val="008E2E12"/>
    <w:rsid w:val="008E6185"/>
    <w:rsid w:val="00901A4B"/>
    <w:rsid w:val="00945ACD"/>
    <w:rsid w:val="009566B9"/>
    <w:rsid w:val="00975216"/>
    <w:rsid w:val="009A1CB1"/>
    <w:rsid w:val="009A22FA"/>
    <w:rsid w:val="009A58DA"/>
    <w:rsid w:val="009C7E04"/>
    <w:rsid w:val="009E39F8"/>
    <w:rsid w:val="009E648A"/>
    <w:rsid w:val="009F128B"/>
    <w:rsid w:val="00A030D2"/>
    <w:rsid w:val="00A247E9"/>
    <w:rsid w:val="00A376B5"/>
    <w:rsid w:val="00A55DEE"/>
    <w:rsid w:val="00A65AD5"/>
    <w:rsid w:val="00A73113"/>
    <w:rsid w:val="00A73F5C"/>
    <w:rsid w:val="00A744FB"/>
    <w:rsid w:val="00A8040F"/>
    <w:rsid w:val="00A82E98"/>
    <w:rsid w:val="00A878F0"/>
    <w:rsid w:val="00A96CF8"/>
    <w:rsid w:val="00AB7E3C"/>
    <w:rsid w:val="00AC0E16"/>
    <w:rsid w:val="00AC191A"/>
    <w:rsid w:val="00AD330B"/>
    <w:rsid w:val="00AD47D1"/>
    <w:rsid w:val="00AD5D89"/>
    <w:rsid w:val="00AF62CA"/>
    <w:rsid w:val="00AF669D"/>
    <w:rsid w:val="00B02DD1"/>
    <w:rsid w:val="00B04D40"/>
    <w:rsid w:val="00B16CD0"/>
    <w:rsid w:val="00B37766"/>
    <w:rsid w:val="00B44DE8"/>
    <w:rsid w:val="00B47AFE"/>
    <w:rsid w:val="00B50294"/>
    <w:rsid w:val="00B62446"/>
    <w:rsid w:val="00B66B19"/>
    <w:rsid w:val="00B720B1"/>
    <w:rsid w:val="00B91D0F"/>
    <w:rsid w:val="00BB57EB"/>
    <w:rsid w:val="00BB7F75"/>
    <w:rsid w:val="00C05AAD"/>
    <w:rsid w:val="00C1231A"/>
    <w:rsid w:val="00C175B3"/>
    <w:rsid w:val="00C31A4E"/>
    <w:rsid w:val="00C448FC"/>
    <w:rsid w:val="00C539B0"/>
    <w:rsid w:val="00C626F8"/>
    <w:rsid w:val="00C6615E"/>
    <w:rsid w:val="00C664CF"/>
    <w:rsid w:val="00C665CF"/>
    <w:rsid w:val="00C70786"/>
    <w:rsid w:val="00C70B15"/>
    <w:rsid w:val="00C747DE"/>
    <w:rsid w:val="00C8222A"/>
    <w:rsid w:val="00C84EA4"/>
    <w:rsid w:val="00CB2606"/>
    <w:rsid w:val="00CC550A"/>
    <w:rsid w:val="00CD0350"/>
    <w:rsid w:val="00CD4218"/>
    <w:rsid w:val="00CE4354"/>
    <w:rsid w:val="00D01EB6"/>
    <w:rsid w:val="00D11B7E"/>
    <w:rsid w:val="00D242AE"/>
    <w:rsid w:val="00D305FF"/>
    <w:rsid w:val="00D3075B"/>
    <w:rsid w:val="00D44AAA"/>
    <w:rsid w:val="00D45945"/>
    <w:rsid w:val="00D5600B"/>
    <w:rsid w:val="00D66593"/>
    <w:rsid w:val="00D700C7"/>
    <w:rsid w:val="00D84963"/>
    <w:rsid w:val="00D97816"/>
    <w:rsid w:val="00DA4BFB"/>
    <w:rsid w:val="00DA79AD"/>
    <w:rsid w:val="00DB2F24"/>
    <w:rsid w:val="00DE1861"/>
    <w:rsid w:val="00DF0640"/>
    <w:rsid w:val="00DF2A0D"/>
    <w:rsid w:val="00E01D84"/>
    <w:rsid w:val="00E14A80"/>
    <w:rsid w:val="00E23A37"/>
    <w:rsid w:val="00E24FD6"/>
    <w:rsid w:val="00E32090"/>
    <w:rsid w:val="00E34B69"/>
    <w:rsid w:val="00E35DD0"/>
    <w:rsid w:val="00E55D74"/>
    <w:rsid w:val="00E62AF9"/>
    <w:rsid w:val="00E6540C"/>
    <w:rsid w:val="00E81E2A"/>
    <w:rsid w:val="00EA2337"/>
    <w:rsid w:val="00EA4175"/>
    <w:rsid w:val="00EB5617"/>
    <w:rsid w:val="00EB7827"/>
    <w:rsid w:val="00EE00DA"/>
    <w:rsid w:val="00EE0952"/>
    <w:rsid w:val="00F04873"/>
    <w:rsid w:val="00F07306"/>
    <w:rsid w:val="00F10133"/>
    <w:rsid w:val="00F143E2"/>
    <w:rsid w:val="00F167EB"/>
    <w:rsid w:val="00F218AC"/>
    <w:rsid w:val="00F234B1"/>
    <w:rsid w:val="00F3065D"/>
    <w:rsid w:val="00F33A81"/>
    <w:rsid w:val="00F369A2"/>
    <w:rsid w:val="00F57A93"/>
    <w:rsid w:val="00F72C6F"/>
    <w:rsid w:val="00F80BB0"/>
    <w:rsid w:val="00F81CC0"/>
    <w:rsid w:val="00F9040C"/>
    <w:rsid w:val="00F91BA8"/>
    <w:rsid w:val="00FA190D"/>
    <w:rsid w:val="00FA4057"/>
    <w:rsid w:val="00FB1DDA"/>
    <w:rsid w:val="00FB4FA6"/>
    <w:rsid w:val="00FC69B1"/>
    <w:rsid w:val="00FD7ED3"/>
    <w:rsid w:val="00FE0F43"/>
    <w:rsid w:val="00FE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CC6EF5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90D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unhideWhenUsed/>
    <w:qFormat/>
    <w:rsid w:val="003E24DF"/>
    <w:pPr>
      <w:spacing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  <w:kern w:val="20"/>
      <w:sz w:val="24"/>
      <w:szCs w:val="20"/>
      <w:lang w:val="fr-FR" w:eastAsia="ja-JP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before="40" w:after="0" w:line="288" w:lineRule="auto"/>
      <w:outlineLvl w:val="1"/>
    </w:pPr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  <w:lang w:val="fr-FR" w:eastAsia="ja-JP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62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 w:line="288" w:lineRule="auto"/>
    </w:pPr>
    <w:rPr>
      <w:kern w:val="20"/>
      <w:sz w:val="24"/>
      <w:szCs w:val="20"/>
      <w:lang w:val="fr-FR" w:eastAsia="ja-JP"/>
    </w:r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  <w:rPr>
      <w:kern w:val="20"/>
      <w:sz w:val="24"/>
      <w:szCs w:val="20"/>
      <w:lang w:val="fr-FR" w:eastAsia="ja-JP"/>
    </w:r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before="40" w:after="0" w:line="288" w:lineRule="auto"/>
    </w:pPr>
    <w:rPr>
      <w:b/>
      <w:bCs/>
      <w:kern w:val="20"/>
      <w:sz w:val="24"/>
      <w:szCs w:val="20"/>
      <w:lang w:val="fr-FR" w:eastAsia="ja-JP"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before="40" w:after="0" w:line="240" w:lineRule="auto"/>
      <w:ind w:right="567"/>
      <w:jc w:val="right"/>
    </w:pPr>
    <w:rPr>
      <w:kern w:val="20"/>
      <w:sz w:val="24"/>
      <w:szCs w:val="20"/>
      <w:lang w:val="fr-FR" w:eastAsia="ja-JP"/>
    </w:r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22"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after="0" w:line="288" w:lineRule="auto"/>
    </w:pPr>
    <w:rPr>
      <w:kern w:val="20"/>
      <w:sz w:val="24"/>
      <w:szCs w:val="20"/>
      <w:lang w:val="fr-FR" w:eastAsia="ja-JP"/>
    </w:r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ja-JP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  <w:rPr>
      <w:kern w:val="20"/>
      <w:sz w:val="24"/>
      <w:szCs w:val="20"/>
      <w:lang w:val="fr-FR"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Grilledutableau">
    <w:name w:val="Table Grid"/>
    <w:basedOn w:val="TableauNormal"/>
    <w:uiPriority w:val="59"/>
    <w:rsid w:val="00A24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47E9"/>
    <w:pPr>
      <w:spacing w:before="40" w:line="288" w:lineRule="auto"/>
      <w:ind w:left="720"/>
      <w:contextualSpacing/>
    </w:pPr>
    <w:rPr>
      <w:kern w:val="20"/>
      <w:sz w:val="24"/>
      <w:szCs w:val="20"/>
      <w:lang w:val="fr-FR" w:eastAsia="ja-JP"/>
    </w:rPr>
  </w:style>
  <w:style w:type="paragraph" w:customStyle="1" w:styleId="Default">
    <w:name w:val="Default"/>
    <w:rsid w:val="00A878F0"/>
    <w:pPr>
      <w:autoSpaceDE w:val="0"/>
      <w:autoSpaceDN w:val="0"/>
      <w:adjustRightInd w:val="0"/>
    </w:pPr>
    <w:rPr>
      <w:rFonts w:ascii="Calibri" w:hAnsi="Calibri" w:cs="Calibri"/>
      <w:color w:val="000000"/>
      <w:lang w:val="fr-BE"/>
    </w:rPr>
  </w:style>
  <w:style w:type="character" w:customStyle="1" w:styleId="author">
    <w:name w:val="author"/>
    <w:basedOn w:val="Policepardfaut"/>
    <w:rsid w:val="008B4EAE"/>
  </w:style>
  <w:style w:type="character" w:customStyle="1" w:styleId="screen-reader-text">
    <w:name w:val="screen-reader-text"/>
    <w:basedOn w:val="Policepardfaut"/>
    <w:rsid w:val="008B4EAE"/>
  </w:style>
  <w:style w:type="character" w:styleId="Lienhypertexte">
    <w:name w:val="Hyperlink"/>
    <w:basedOn w:val="Policepardfaut"/>
    <w:uiPriority w:val="99"/>
    <w:semiHidden/>
    <w:unhideWhenUsed/>
    <w:rsid w:val="008B4EAE"/>
    <w:rPr>
      <w:color w:val="0000FF"/>
      <w:u w:val="single"/>
    </w:rPr>
  </w:style>
  <w:style w:type="character" w:customStyle="1" w:styleId="posted-on">
    <w:name w:val="posted-on"/>
    <w:basedOn w:val="Policepardfaut"/>
    <w:rsid w:val="008B4EAE"/>
  </w:style>
  <w:style w:type="character" w:customStyle="1" w:styleId="meta-nav">
    <w:name w:val="meta-nav"/>
    <w:basedOn w:val="Policepardfaut"/>
    <w:rsid w:val="008B4EAE"/>
  </w:style>
  <w:style w:type="character" w:customStyle="1" w:styleId="post-title">
    <w:name w:val="post-title"/>
    <w:basedOn w:val="Policepardfaut"/>
    <w:rsid w:val="008B4EAE"/>
  </w:style>
  <w:style w:type="character" w:customStyle="1" w:styleId="Titre3Car">
    <w:name w:val="Titre 3 Car"/>
    <w:basedOn w:val="Policepardfaut"/>
    <w:link w:val="Titre3"/>
    <w:uiPriority w:val="9"/>
    <w:semiHidden/>
    <w:rsid w:val="001562BF"/>
    <w:rPr>
      <w:rFonts w:asciiTheme="majorHAnsi" w:eastAsiaTheme="majorEastAsia" w:hAnsiTheme="majorHAnsi" w:cstheme="majorBidi"/>
      <w:color w:val="162A3C" w:themeColor="accent1" w:themeShade="7F"/>
      <w:lang w:val="en-GB" w:eastAsia="en-US"/>
    </w:rPr>
  </w:style>
  <w:style w:type="character" w:styleId="Accentuation">
    <w:name w:val="Emphasis"/>
    <w:basedOn w:val="Policepardfaut"/>
    <w:uiPriority w:val="20"/>
    <w:qFormat/>
    <w:rsid w:val="001562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7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2931">
              <w:marLeft w:val="0"/>
              <w:marRight w:val="2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2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8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GG7201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0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2025-10-24T08:16:00Z</dcterms:created>
  <dcterms:modified xsi:type="dcterms:W3CDTF">2025-10-24T08:16:00Z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47c19387-3134-4ca8-87e2-20d2b663daf3_Enabled">
    <vt:lpwstr>true</vt:lpwstr>
  </property>
  <property fmtid="{D5CDD505-2E9C-101B-9397-08002B2CF9AE}" pid="4" name="MSIP_Label_47c19387-3134-4ca8-87e2-20d2b663daf3_SetDate">
    <vt:lpwstr>2023-02-10T07:46:52Z</vt:lpwstr>
  </property>
  <property fmtid="{D5CDD505-2E9C-101B-9397-08002B2CF9AE}" pid="5" name="MSIP_Label_47c19387-3134-4ca8-87e2-20d2b663daf3_Method">
    <vt:lpwstr>Standard</vt:lpwstr>
  </property>
  <property fmtid="{D5CDD505-2E9C-101B-9397-08002B2CF9AE}" pid="6" name="MSIP_Label_47c19387-3134-4ca8-87e2-20d2b663daf3_Name">
    <vt:lpwstr>Restricted distribution</vt:lpwstr>
  </property>
  <property fmtid="{D5CDD505-2E9C-101B-9397-08002B2CF9AE}" pid="7" name="MSIP_Label_47c19387-3134-4ca8-87e2-20d2b663daf3_SiteId">
    <vt:lpwstr>7919ea65-4c52-4980-bfcd-ce7ffd32f1ea</vt:lpwstr>
  </property>
  <property fmtid="{D5CDD505-2E9C-101B-9397-08002B2CF9AE}" pid="8" name="MSIP_Label_47c19387-3134-4ca8-87e2-20d2b663daf3_ActionId">
    <vt:lpwstr>f871b756-f2c0-4471-a92a-3721ee9240b5</vt:lpwstr>
  </property>
  <property fmtid="{D5CDD505-2E9C-101B-9397-08002B2CF9AE}" pid="9" name="MSIP_Label_47c19387-3134-4ca8-87e2-20d2b663daf3_ContentBits">
    <vt:lpwstr>0</vt:lpwstr>
  </property>
</Properties>
</file>